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E0FFD0" w14:textId="77777777" w:rsidR="00EF20E0" w:rsidRPr="00306A12" w:rsidRDefault="00EF20E0" w:rsidP="00EF20E0">
      <w:pPr>
        <w:autoSpaceDE w:val="0"/>
        <w:autoSpaceDN w:val="0"/>
        <w:adjustRightInd w:val="0"/>
        <w:jc w:val="center"/>
        <w:rPr>
          <w:color w:val="282828"/>
          <w:shd w:val="clear" w:color="auto" w:fill="FFFFFF"/>
        </w:rPr>
      </w:pPr>
      <w:r w:rsidRPr="00306A12">
        <w:rPr>
          <w:color w:val="282828"/>
          <w:shd w:val="clear" w:color="auto" w:fill="FFFFFF"/>
        </w:rPr>
        <w:t>МИНИСТЕРСТВО ОБРАЗОВАНИЯ РЕСПУБЛИКИ БЕЛАРУСЬ</w:t>
      </w:r>
    </w:p>
    <w:p w14:paraId="0892ADCE" w14:textId="6AF3A2D4" w:rsidR="00EF20E0" w:rsidRDefault="00EF20E0" w:rsidP="00EF20E0">
      <w:pPr>
        <w:autoSpaceDE w:val="0"/>
        <w:autoSpaceDN w:val="0"/>
        <w:adjustRightInd w:val="0"/>
        <w:jc w:val="center"/>
        <w:rPr>
          <w:color w:val="282828"/>
          <w:shd w:val="clear" w:color="auto" w:fill="FFFFFF"/>
        </w:rPr>
      </w:pPr>
      <w:r w:rsidRPr="00306A12">
        <w:rPr>
          <w:color w:val="282828"/>
          <w:shd w:val="clear" w:color="auto" w:fill="FFFFFF"/>
        </w:rPr>
        <w:t>УЧРЕЖДЕНИЕ ОБРАЗОВАНИЯ</w:t>
      </w:r>
      <w:r w:rsidRPr="00EF20E0">
        <w:rPr>
          <w:color w:val="282828"/>
          <w:shd w:val="clear" w:color="auto" w:fill="FFFFFF"/>
        </w:rPr>
        <w:t xml:space="preserve"> </w:t>
      </w:r>
      <w:r w:rsidRPr="00306A12">
        <w:rPr>
          <w:color w:val="282828"/>
          <w:shd w:val="clear" w:color="auto" w:fill="FFFFFF"/>
        </w:rPr>
        <w:t>«ПОЛОЦКИЙ ГОСУДАРСТВЕННЫЙ УНИВЕРСИТЕТ ИМЕНИ ЕВФРОСИНИИ ПОЛОЦКОЙ»</w:t>
      </w:r>
    </w:p>
    <w:p w14:paraId="7E2270A1" w14:textId="77777777" w:rsidR="00EF20E0" w:rsidRPr="00306A12" w:rsidRDefault="00EF20E0" w:rsidP="00EF20E0">
      <w:pPr>
        <w:autoSpaceDE w:val="0"/>
        <w:autoSpaceDN w:val="0"/>
        <w:adjustRightInd w:val="0"/>
        <w:jc w:val="center"/>
        <w:rPr>
          <w:color w:val="282828"/>
          <w:shd w:val="clear" w:color="auto" w:fill="FFFFFF"/>
        </w:rPr>
      </w:pPr>
      <w:r w:rsidRPr="00B46579">
        <w:rPr>
          <w:color w:val="282828"/>
          <w:shd w:val="clear" w:color="auto" w:fill="FFFFFF"/>
        </w:rPr>
        <w:t xml:space="preserve">РЕСПУБЛИКАНСКОЕ ИННОВАЦИОННОЕ УНИТАРНОЕ ПРЕДПРИЯТИЕ </w:t>
      </w:r>
      <w:r>
        <w:rPr>
          <w:color w:val="282828"/>
          <w:shd w:val="clear" w:color="auto" w:fill="FFFFFF"/>
        </w:rPr>
        <w:br/>
      </w:r>
      <w:r w:rsidRPr="00B46579">
        <w:rPr>
          <w:color w:val="282828"/>
          <w:shd w:val="clear" w:color="auto" w:fill="FFFFFF"/>
        </w:rPr>
        <w:t>«НАУЧНО-ТЕХНОЛОГИЧЕСКИЙ ПАРК ПОЛОЦКОГО ГОСУДАРСТВЕННОГО УНИВЕРСИТЕТА»</w:t>
      </w:r>
    </w:p>
    <w:p w14:paraId="4DCCF26E" w14:textId="77777777" w:rsidR="00EF20E0" w:rsidRDefault="00EF20E0" w:rsidP="00EF20E0">
      <w:pPr>
        <w:autoSpaceDE w:val="0"/>
        <w:autoSpaceDN w:val="0"/>
        <w:adjustRightInd w:val="0"/>
        <w:jc w:val="center"/>
        <w:rPr>
          <w:b/>
          <w:color w:val="282828"/>
          <w:shd w:val="clear" w:color="auto" w:fill="FFFFFF"/>
        </w:rPr>
      </w:pPr>
    </w:p>
    <w:p w14:paraId="4A7D4019" w14:textId="77777777" w:rsidR="00EF20E0" w:rsidRPr="00306A12" w:rsidRDefault="00EF20E0" w:rsidP="00EF20E0">
      <w:pPr>
        <w:autoSpaceDE w:val="0"/>
        <w:autoSpaceDN w:val="0"/>
        <w:adjustRightInd w:val="0"/>
        <w:jc w:val="center"/>
        <w:rPr>
          <w:b/>
          <w:color w:val="282828"/>
          <w:sz w:val="28"/>
          <w:shd w:val="clear" w:color="auto" w:fill="FFFFFF"/>
        </w:rPr>
      </w:pPr>
      <w:r w:rsidRPr="00306A12">
        <w:rPr>
          <w:b/>
          <w:color w:val="282828"/>
          <w:sz w:val="28"/>
          <w:shd w:val="clear" w:color="auto" w:fill="FFFFFF"/>
        </w:rPr>
        <w:t>НАДЕЖНОСТЬ И БЕЗОПАСНОСТЬ</w:t>
      </w:r>
      <w:r w:rsidRPr="00306A12">
        <w:rPr>
          <w:b/>
          <w:color w:val="282828"/>
          <w:sz w:val="28"/>
          <w:shd w:val="clear" w:color="auto" w:fill="FFFFFF"/>
        </w:rPr>
        <w:br/>
        <w:t>ТРАНСПОРТИРОВАНИЯ, ХРАНЕНИЯ И РАСПРЕДЕЛЕНИЯ</w:t>
      </w:r>
      <w:r w:rsidRPr="00306A12">
        <w:rPr>
          <w:b/>
          <w:color w:val="282828"/>
          <w:sz w:val="28"/>
          <w:shd w:val="clear" w:color="auto" w:fill="FFFFFF"/>
        </w:rPr>
        <w:br/>
        <w:t>ГАЗА, НЕФТИ И НЕФТЕПРОДУКТОВ</w:t>
      </w:r>
    </w:p>
    <w:p w14:paraId="4210ECA1" w14:textId="77777777" w:rsidR="00EF20E0" w:rsidRDefault="00EF20E0" w:rsidP="00EF20E0">
      <w:pPr>
        <w:autoSpaceDE w:val="0"/>
        <w:autoSpaceDN w:val="0"/>
        <w:adjustRightInd w:val="0"/>
        <w:jc w:val="center"/>
        <w:rPr>
          <w:b/>
          <w:color w:val="282828"/>
          <w:shd w:val="clear" w:color="auto" w:fill="FFFFFF"/>
        </w:rPr>
      </w:pPr>
    </w:p>
    <w:p w14:paraId="1E52A565" w14:textId="77777777" w:rsidR="00EF20E0" w:rsidRDefault="00EF20E0" w:rsidP="00EF20E0">
      <w:pPr>
        <w:autoSpaceDE w:val="0"/>
        <w:autoSpaceDN w:val="0"/>
        <w:adjustRightInd w:val="0"/>
        <w:jc w:val="center"/>
        <w:rPr>
          <w:b/>
          <w:color w:val="282828"/>
          <w:shd w:val="clear" w:color="auto" w:fill="FFFFFF"/>
        </w:rPr>
      </w:pPr>
    </w:p>
    <w:p w14:paraId="639FE36A" w14:textId="77777777" w:rsidR="00EF20E0" w:rsidRPr="00306A12" w:rsidRDefault="00EF20E0" w:rsidP="00EF20E0">
      <w:pPr>
        <w:widowControl w:val="0"/>
        <w:autoSpaceDE w:val="0"/>
        <w:autoSpaceDN w:val="0"/>
        <w:adjustRightInd w:val="0"/>
        <w:jc w:val="center"/>
        <w:rPr>
          <w:bCs/>
          <w:sz w:val="28"/>
        </w:rPr>
      </w:pPr>
      <w:r w:rsidRPr="00306A12">
        <w:rPr>
          <w:bCs/>
          <w:sz w:val="28"/>
        </w:rPr>
        <w:t>ПРОГРАММА</w:t>
      </w:r>
      <w:r w:rsidRPr="00306A12">
        <w:rPr>
          <w:bCs/>
          <w:sz w:val="28"/>
        </w:rPr>
        <w:br/>
        <w:t>XI Международной научно-технической конференции,</w:t>
      </w:r>
      <w:r w:rsidRPr="00306A12">
        <w:rPr>
          <w:bCs/>
          <w:sz w:val="28"/>
        </w:rPr>
        <w:br/>
        <w:t xml:space="preserve">посвященной памяти доктора технических наук, </w:t>
      </w:r>
      <w:r w:rsidRPr="00306A12">
        <w:rPr>
          <w:bCs/>
          <w:sz w:val="28"/>
        </w:rPr>
        <w:br/>
        <w:t>профессора Владимира Константиновича Липского</w:t>
      </w:r>
      <w:r w:rsidRPr="00306A12">
        <w:rPr>
          <w:bCs/>
          <w:sz w:val="28"/>
        </w:rPr>
        <w:br/>
        <w:t>(Новополоцк, 27–28 ноября 2025 г.)</w:t>
      </w:r>
    </w:p>
    <w:p w14:paraId="07E43D8A" w14:textId="77777777" w:rsidR="00EF20E0" w:rsidRDefault="00EF20E0" w:rsidP="00EF20E0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bCs/>
          <w:sz w:val="28"/>
        </w:rPr>
      </w:pPr>
    </w:p>
    <w:p w14:paraId="5A199D6A" w14:textId="77777777" w:rsidR="00EF20E0" w:rsidRPr="00FE3C4D" w:rsidRDefault="00EF20E0" w:rsidP="00EF20E0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bCs/>
          <w:sz w:val="28"/>
        </w:rPr>
      </w:pPr>
      <w:r>
        <w:rPr>
          <w:noProof/>
        </w:rPr>
        <w:drawing>
          <wp:inline distT="0" distB="0" distL="0" distR="0" wp14:anchorId="3954B840" wp14:editId="022D3BE8">
            <wp:extent cx="1958196" cy="1907001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3666" cy="1912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B8D3E3" w14:textId="77777777" w:rsidR="00EF20E0" w:rsidRDefault="00EF20E0" w:rsidP="00EF20E0">
      <w:pPr>
        <w:rPr>
          <w:rFonts w:eastAsia="Calibri"/>
          <w:szCs w:val="28"/>
          <w:lang w:eastAsia="en-US"/>
        </w:rPr>
      </w:pPr>
    </w:p>
    <w:p w14:paraId="04A55FEB" w14:textId="77777777" w:rsidR="00EF20E0" w:rsidRDefault="00EF20E0" w:rsidP="00EF20E0">
      <w:pPr>
        <w:jc w:val="center"/>
        <w:rPr>
          <w:rFonts w:eastAsia="Calibri"/>
          <w:szCs w:val="28"/>
          <w:lang w:eastAsia="en-US"/>
        </w:rPr>
      </w:pPr>
    </w:p>
    <w:p w14:paraId="575D738A" w14:textId="77777777" w:rsidR="00EF20E0" w:rsidRPr="00306A12" w:rsidRDefault="00EF20E0" w:rsidP="00EF20E0">
      <w:pPr>
        <w:jc w:val="center"/>
        <w:rPr>
          <w:rFonts w:eastAsia="Calibri"/>
          <w:szCs w:val="28"/>
          <w:lang w:eastAsia="en-US"/>
        </w:rPr>
      </w:pPr>
      <w:r w:rsidRPr="00306A12">
        <w:rPr>
          <w:rFonts w:eastAsia="Calibri"/>
          <w:szCs w:val="28"/>
          <w:lang w:eastAsia="en-US"/>
        </w:rPr>
        <w:t>Новополоцк</w:t>
      </w:r>
    </w:p>
    <w:p w14:paraId="372665AD" w14:textId="77777777" w:rsidR="00EF20E0" w:rsidRPr="00306A12" w:rsidRDefault="00EF20E0" w:rsidP="00EF20E0">
      <w:pPr>
        <w:jc w:val="center"/>
        <w:rPr>
          <w:rFonts w:eastAsia="Calibri"/>
          <w:szCs w:val="28"/>
          <w:lang w:eastAsia="en-US"/>
        </w:rPr>
      </w:pPr>
      <w:r w:rsidRPr="00306A12">
        <w:rPr>
          <w:rFonts w:eastAsia="Calibri"/>
          <w:szCs w:val="28"/>
          <w:lang w:eastAsia="en-US"/>
        </w:rPr>
        <w:t>Полоцкий государственный университет</w:t>
      </w:r>
      <w:r w:rsidRPr="00306A12">
        <w:rPr>
          <w:rFonts w:eastAsia="Calibri"/>
          <w:szCs w:val="28"/>
          <w:lang w:eastAsia="en-US"/>
        </w:rPr>
        <w:br/>
        <w:t>имени Евфросинии Полоцкой</w:t>
      </w:r>
    </w:p>
    <w:p w14:paraId="353ACDA4" w14:textId="2BEFD8DB" w:rsidR="00EF20E0" w:rsidRDefault="00EF20E0" w:rsidP="00EF20E0">
      <w:pPr>
        <w:spacing w:after="360"/>
        <w:jc w:val="center"/>
        <w:rPr>
          <w:rFonts w:eastAsia="Calibri"/>
          <w:szCs w:val="28"/>
          <w:lang w:eastAsia="en-US"/>
        </w:rPr>
      </w:pPr>
      <w:r w:rsidRPr="00306A12">
        <w:rPr>
          <w:rFonts w:eastAsia="Calibri"/>
          <w:szCs w:val="28"/>
          <w:lang w:eastAsia="en-US"/>
        </w:rPr>
        <w:t>2025</w:t>
      </w:r>
      <w:r>
        <w:rPr>
          <w:rFonts w:eastAsia="Calibri"/>
          <w:szCs w:val="28"/>
          <w:lang w:eastAsia="en-US"/>
        </w:rPr>
        <w:br w:type="page"/>
      </w:r>
    </w:p>
    <w:p w14:paraId="5CF91E15" w14:textId="77777777" w:rsidR="0055086F" w:rsidRPr="00A76F1C" w:rsidRDefault="0055086F">
      <w:pPr>
        <w:spacing w:after="200" w:line="276" w:lineRule="auto"/>
        <w:rPr>
          <w:b/>
        </w:rPr>
      </w:pPr>
    </w:p>
    <w:tbl>
      <w:tblPr>
        <w:tblStyle w:val="af3"/>
        <w:tblW w:w="15168" w:type="dxa"/>
        <w:tblInd w:w="-572" w:type="dxa"/>
        <w:tblLook w:val="04A0" w:firstRow="1" w:lastRow="0" w:firstColumn="1" w:lastColumn="0" w:noHBand="0" w:noVBand="1"/>
      </w:tblPr>
      <w:tblGrid>
        <w:gridCol w:w="15168"/>
      </w:tblGrid>
      <w:tr w:rsidR="004A6275" w:rsidRPr="00A76F1C" w14:paraId="04BFE9E2" w14:textId="77777777" w:rsidTr="000B036E">
        <w:tc>
          <w:tcPr>
            <w:tcW w:w="15168" w:type="dxa"/>
          </w:tcPr>
          <w:p w14:paraId="438EE6C5" w14:textId="591D37EE" w:rsidR="0055086F" w:rsidRPr="0055086F" w:rsidRDefault="0055086F" w:rsidP="00773215">
            <w:pPr>
              <w:jc w:val="center"/>
              <w:rPr>
                <w:sz w:val="40"/>
                <w:szCs w:val="40"/>
              </w:rPr>
            </w:pPr>
            <w:r w:rsidRPr="0055086F">
              <w:rPr>
                <w:sz w:val="40"/>
                <w:szCs w:val="40"/>
              </w:rPr>
              <w:t>27.11.2025</w:t>
            </w:r>
          </w:p>
          <w:p w14:paraId="421A446D" w14:textId="40408453" w:rsidR="004A6275" w:rsidRPr="00EF20E0" w:rsidRDefault="004A6275" w:rsidP="00773215">
            <w:pPr>
              <w:jc w:val="center"/>
            </w:pPr>
            <w:r w:rsidRPr="00B71293">
              <w:rPr>
                <w:sz w:val="28"/>
                <w:szCs w:val="28"/>
              </w:rPr>
              <w:t>Регистрация участников 8</w:t>
            </w:r>
            <w:r w:rsidR="0055086F" w:rsidRPr="00B71293">
              <w:rPr>
                <w:sz w:val="28"/>
                <w:szCs w:val="28"/>
                <w:vertAlign w:val="superscript"/>
              </w:rPr>
              <w:t>3</w:t>
            </w:r>
            <w:r w:rsidRPr="00B71293">
              <w:rPr>
                <w:sz w:val="28"/>
                <w:szCs w:val="28"/>
                <w:vertAlign w:val="superscript"/>
              </w:rPr>
              <w:t>0</w:t>
            </w:r>
            <w:r w:rsidRPr="00B71293">
              <w:rPr>
                <w:sz w:val="28"/>
                <w:szCs w:val="28"/>
              </w:rPr>
              <w:t>-9</w:t>
            </w:r>
            <w:r w:rsidRPr="00B71293">
              <w:rPr>
                <w:sz w:val="28"/>
                <w:szCs w:val="28"/>
                <w:vertAlign w:val="superscript"/>
              </w:rPr>
              <w:t>30</w:t>
            </w:r>
            <w:r w:rsidR="00773215" w:rsidRPr="00B71293">
              <w:rPr>
                <w:sz w:val="28"/>
                <w:szCs w:val="28"/>
                <w:vertAlign w:val="superscript"/>
              </w:rPr>
              <w:t xml:space="preserve"> </w:t>
            </w:r>
            <w:r w:rsidR="00EF20E0" w:rsidRPr="00B71293">
              <w:rPr>
                <w:sz w:val="28"/>
                <w:szCs w:val="28"/>
              </w:rPr>
              <w:t>по адресу: г. Новополоцк, ул.</w:t>
            </w:r>
            <w:r w:rsidR="001E30C4" w:rsidRPr="00B71293">
              <w:rPr>
                <w:sz w:val="28"/>
                <w:szCs w:val="28"/>
              </w:rPr>
              <w:t xml:space="preserve"> </w:t>
            </w:r>
            <w:r w:rsidR="00EF20E0" w:rsidRPr="00B71293">
              <w:rPr>
                <w:sz w:val="28"/>
                <w:szCs w:val="28"/>
              </w:rPr>
              <w:t>Блохина, 30 (библиотека)</w:t>
            </w:r>
          </w:p>
        </w:tc>
      </w:tr>
      <w:tr w:rsidR="005F5DA8" w:rsidRPr="00A76F1C" w14:paraId="11DC6A28" w14:textId="77777777" w:rsidTr="000B036E">
        <w:tc>
          <w:tcPr>
            <w:tcW w:w="15168" w:type="dxa"/>
          </w:tcPr>
          <w:p w14:paraId="5BF4803D" w14:textId="135A8ED1" w:rsidR="005F5DA8" w:rsidRDefault="004A6275" w:rsidP="00097D33">
            <w:pPr>
              <w:jc w:val="center"/>
            </w:pPr>
            <w:r w:rsidRPr="00A76F1C">
              <w:rPr>
                <w:bCs/>
              </w:rPr>
              <w:t xml:space="preserve">Открытие конференции </w:t>
            </w:r>
            <w:r w:rsidRPr="00A76F1C">
              <w:t>9</w:t>
            </w:r>
            <w:r w:rsidRPr="00A76F1C">
              <w:rPr>
                <w:vertAlign w:val="superscript"/>
              </w:rPr>
              <w:t>30</w:t>
            </w:r>
            <w:r w:rsidRPr="00A76F1C">
              <w:t>-10</w:t>
            </w:r>
            <w:r w:rsidRPr="00A76F1C">
              <w:rPr>
                <w:vertAlign w:val="superscript"/>
              </w:rPr>
              <w:t>00</w:t>
            </w:r>
            <w:r w:rsidR="00773215" w:rsidRPr="00A76F1C">
              <w:t xml:space="preserve"> </w:t>
            </w:r>
            <w:r w:rsidR="00EF20E0">
              <w:t>(аудитория 55)</w:t>
            </w:r>
          </w:p>
          <w:p w14:paraId="05652673" w14:textId="77777777" w:rsidR="004E3517" w:rsidRDefault="004E3517" w:rsidP="004E3517">
            <w:pPr>
              <w:pStyle w:val="af4"/>
              <w:spacing w:before="0" w:beforeAutospacing="0" w:after="0" w:afterAutospacing="0"/>
              <w:jc w:val="center"/>
              <w:rPr>
                <w:color w:val="000000"/>
              </w:rPr>
            </w:pPr>
            <w:r w:rsidRPr="006B5E6C">
              <w:rPr>
                <w:color w:val="000000"/>
              </w:rPr>
              <w:t xml:space="preserve">Председатель заседания </w:t>
            </w:r>
            <w:r>
              <w:rPr>
                <w:color w:val="000000"/>
              </w:rPr>
              <w:t>Клобук А.Г</w:t>
            </w:r>
            <w:r w:rsidRPr="006B5E6C">
              <w:rPr>
                <w:color w:val="000000"/>
              </w:rPr>
              <w:t>.</w:t>
            </w:r>
          </w:p>
          <w:p w14:paraId="1425B388" w14:textId="1480CC8B" w:rsidR="004E3517" w:rsidRDefault="004E3517" w:rsidP="004E3517">
            <w:pPr>
              <w:jc w:val="center"/>
            </w:pPr>
            <w:r w:rsidRPr="006B5E6C">
              <w:rPr>
                <w:color w:val="000000"/>
              </w:rPr>
              <w:t>Сопредседатель заседания Кульбей А.Г.</w:t>
            </w:r>
          </w:p>
          <w:p w14:paraId="052A7D37" w14:textId="77777777" w:rsidR="007401FF" w:rsidRDefault="007401FF" w:rsidP="007401FF">
            <w:pPr>
              <w:pStyle w:val="af4"/>
              <w:spacing w:before="0" w:beforeAutospacing="0" w:after="0" w:afterAutospacing="0"/>
              <w:jc w:val="center"/>
              <w:rPr>
                <w:b/>
                <w:bCs/>
                <w:color w:val="000000"/>
              </w:rPr>
            </w:pPr>
          </w:p>
          <w:p w14:paraId="1E0A1DEB" w14:textId="657EE2CF" w:rsidR="007401FF" w:rsidRDefault="00BC3FE8" w:rsidP="00097D33">
            <w:pPr>
              <w:jc w:val="center"/>
            </w:pPr>
            <w:r w:rsidRPr="00063B53">
              <w:rPr>
                <w:rFonts w:ascii="Calibri" w:hAnsi="Calibri" w:cs="Calibri"/>
                <w:color w:val="000000"/>
                <w:shd w:val="clear" w:color="auto" w:fill="FFFFFF"/>
              </w:rPr>
              <w:t>Ссылка для дистанционного подключения</w:t>
            </w:r>
            <w:r w:rsidR="00CE567C">
              <w:rPr>
                <w:rFonts w:ascii="Calibri" w:hAnsi="Calibri" w:cs="Calibri"/>
                <w:color w:val="000000"/>
                <w:shd w:val="clear" w:color="auto" w:fill="FFFFFF"/>
              </w:rPr>
              <w:t>: </w:t>
            </w:r>
            <w:hyperlink r:id="rId9" w:tgtFrame="_blank" w:history="1">
              <w:r w:rsidR="00CE567C">
                <w:rPr>
                  <w:rStyle w:val="af1"/>
                  <w:rFonts w:ascii="Calibri" w:eastAsiaTheme="majorEastAsia" w:hAnsi="Calibri" w:cs="Calibri"/>
                  <w:shd w:val="clear" w:color="auto" w:fill="FFFFFF"/>
                </w:rPr>
                <w:t>https://meet.google.com/jcu-cqbh-cgp</w:t>
              </w:r>
            </w:hyperlink>
            <w:r w:rsidR="00CE567C">
              <w:rPr>
                <w:rFonts w:ascii="Calibri" w:hAnsi="Calibri" w:cs="Calibri"/>
                <w:color w:val="000000"/>
                <w:shd w:val="clear" w:color="auto" w:fill="FFFFFF"/>
              </w:rPr>
              <w:t> </w:t>
            </w:r>
            <w:r w:rsidR="00CE567C">
              <w:t xml:space="preserve"> </w:t>
            </w:r>
          </w:p>
          <w:p w14:paraId="0A24BDA2" w14:textId="77777777" w:rsidR="00CE567C" w:rsidRDefault="00CE567C" w:rsidP="00097D33">
            <w:pPr>
              <w:jc w:val="center"/>
            </w:pPr>
          </w:p>
          <w:p w14:paraId="4DE89753" w14:textId="56A0AEAC" w:rsidR="000B036E" w:rsidRPr="00A76F1C" w:rsidRDefault="000B036E" w:rsidP="000B036E">
            <w:pPr>
              <w:jc w:val="both"/>
            </w:pPr>
            <w:r>
              <w:t xml:space="preserve">Приветственное слово </w:t>
            </w:r>
            <w:r w:rsidRPr="00A76F1C">
              <w:t>Романов</w:t>
            </w:r>
            <w:r w:rsidR="00D83B5D">
              <w:t>ского</w:t>
            </w:r>
            <w:r w:rsidRPr="00A76F1C">
              <w:t xml:space="preserve"> Ю</w:t>
            </w:r>
            <w:r>
              <w:t xml:space="preserve">рия </w:t>
            </w:r>
            <w:proofErr w:type="spellStart"/>
            <w:r w:rsidRPr="00A76F1C">
              <w:t>Я</w:t>
            </w:r>
            <w:r>
              <w:t>центовича</w:t>
            </w:r>
            <w:proofErr w:type="spellEnd"/>
            <w:r>
              <w:t xml:space="preserve"> </w:t>
            </w:r>
            <w:r w:rsidR="00484E0A" w:rsidRPr="000B036E">
              <w:t>–</w:t>
            </w:r>
            <w:r>
              <w:t xml:space="preserve"> </w:t>
            </w:r>
            <w:r w:rsidR="00E12680">
              <w:t>Р</w:t>
            </w:r>
            <w:r>
              <w:t>ектора</w:t>
            </w:r>
            <w:r w:rsidRPr="00A76F1C">
              <w:t xml:space="preserve"> </w:t>
            </w:r>
            <w:r>
              <w:t>Полоцкого государственного университета имени Евфросинии Полоцкой</w:t>
            </w:r>
          </w:p>
          <w:p w14:paraId="6F022BF5" w14:textId="6C461B99" w:rsidR="000B036E" w:rsidRDefault="000B036E" w:rsidP="000B036E">
            <w:pPr>
              <w:jc w:val="both"/>
            </w:pPr>
            <w:r>
              <w:t xml:space="preserve">Приветственное </w:t>
            </w:r>
            <w:r w:rsidRPr="000B036E">
              <w:t xml:space="preserve">слово Клобука Александра Григорьевича – Начальника </w:t>
            </w:r>
            <w:proofErr w:type="spellStart"/>
            <w:r w:rsidRPr="000B036E">
              <w:t>Госпромнадзора</w:t>
            </w:r>
            <w:proofErr w:type="spellEnd"/>
            <w:r w:rsidRPr="000B036E">
              <w:t xml:space="preserve"> МЧС Республики Беларусь</w:t>
            </w:r>
          </w:p>
          <w:p w14:paraId="589D9B4A" w14:textId="0E57C37B" w:rsidR="00861B66" w:rsidRPr="000B036E" w:rsidRDefault="00861B66" w:rsidP="000B036E">
            <w:pPr>
              <w:jc w:val="both"/>
            </w:pPr>
            <w:r>
              <w:t xml:space="preserve">Приветственное </w:t>
            </w:r>
            <w:r w:rsidRPr="000B036E">
              <w:t>слово</w:t>
            </w:r>
            <w:r>
              <w:t xml:space="preserve"> Сизова Владимира Васильевича</w:t>
            </w:r>
            <w:r w:rsidRPr="000B036E">
              <w:t xml:space="preserve"> – </w:t>
            </w:r>
            <w:r w:rsidRPr="00861B66">
              <w:t>Заместитель председателя Белорусского государственного концерна по нефти и химии (</w:t>
            </w:r>
            <w:r>
              <w:t>к</w:t>
            </w:r>
            <w:r w:rsidRPr="00861B66">
              <w:t>онцерн «Белнефтехим»)</w:t>
            </w:r>
          </w:p>
          <w:p w14:paraId="415D49EB" w14:textId="0EDBE9FA" w:rsidR="000B036E" w:rsidRPr="000B036E" w:rsidRDefault="000B036E" w:rsidP="000B036E">
            <w:pPr>
              <w:jc w:val="both"/>
            </w:pPr>
            <w:r>
              <w:t xml:space="preserve">Приветственное </w:t>
            </w:r>
            <w:r w:rsidRPr="000B036E">
              <w:t xml:space="preserve">слово </w:t>
            </w:r>
            <w:proofErr w:type="spellStart"/>
            <w:r w:rsidRPr="000B036E">
              <w:t>Аусев</w:t>
            </w:r>
            <w:r>
              <w:t>а</w:t>
            </w:r>
            <w:proofErr w:type="spellEnd"/>
            <w:r w:rsidRPr="000B036E">
              <w:t xml:space="preserve"> В</w:t>
            </w:r>
            <w:r>
              <w:t>ла</w:t>
            </w:r>
            <w:r w:rsidR="00E12680">
              <w:t>димира</w:t>
            </w:r>
            <w:r>
              <w:t xml:space="preserve"> </w:t>
            </w:r>
            <w:r w:rsidRPr="000B036E">
              <w:t>Г</w:t>
            </w:r>
            <w:r w:rsidR="00E12680">
              <w:t xml:space="preserve">еоргиевича </w:t>
            </w:r>
            <w:r w:rsidR="00484E0A" w:rsidRPr="000B036E">
              <w:t>–</w:t>
            </w:r>
            <w:r w:rsidR="00E12680">
              <w:t xml:space="preserve"> Г</w:t>
            </w:r>
            <w:r w:rsidRPr="00E12680">
              <w:t>лавн</w:t>
            </w:r>
            <w:r w:rsidR="00E12680" w:rsidRPr="00E12680">
              <w:t>ого</w:t>
            </w:r>
            <w:r w:rsidRPr="00E12680">
              <w:t xml:space="preserve"> инженер</w:t>
            </w:r>
            <w:r w:rsidR="00E12680" w:rsidRPr="00E12680">
              <w:t>а</w:t>
            </w:r>
            <w:r w:rsidRPr="00E12680">
              <w:t> — перв</w:t>
            </w:r>
            <w:r w:rsidR="00E12680" w:rsidRPr="00E12680">
              <w:t>ого</w:t>
            </w:r>
            <w:r w:rsidRPr="00E12680">
              <w:t xml:space="preserve"> заместител</w:t>
            </w:r>
            <w:r w:rsidR="00E12680" w:rsidRPr="00E12680">
              <w:t>я</w:t>
            </w:r>
            <w:r w:rsidRPr="00E12680">
              <w:t xml:space="preserve"> генерального директора</w:t>
            </w:r>
            <w:r w:rsidRPr="000B036E">
              <w:t xml:space="preserve"> ОАО «Газпром трансгаз Беларусь»</w:t>
            </w:r>
          </w:p>
          <w:p w14:paraId="32E99636" w14:textId="2BB1D587" w:rsidR="000B036E" w:rsidRPr="000B036E" w:rsidRDefault="00E41CE1" w:rsidP="000B036E">
            <w:pPr>
              <w:jc w:val="both"/>
            </w:pPr>
            <w:r>
              <w:t xml:space="preserve">Приветственное </w:t>
            </w:r>
            <w:r w:rsidRPr="000B036E">
              <w:t xml:space="preserve">слово </w:t>
            </w:r>
            <w:proofErr w:type="spellStart"/>
            <w:r w:rsidR="000B036E" w:rsidRPr="000B036E">
              <w:t>Шавловск</w:t>
            </w:r>
            <w:r w:rsidR="00484E0A">
              <w:t>ого</w:t>
            </w:r>
            <w:proofErr w:type="spellEnd"/>
            <w:r w:rsidR="000B036E" w:rsidRPr="000B036E">
              <w:t xml:space="preserve"> Д</w:t>
            </w:r>
            <w:r w:rsidR="00484E0A">
              <w:t xml:space="preserve">митрия </w:t>
            </w:r>
            <w:r w:rsidR="000B036E" w:rsidRPr="000B036E">
              <w:t>В</w:t>
            </w:r>
            <w:r w:rsidR="00484E0A">
              <w:t>асильевича</w:t>
            </w:r>
            <w:r w:rsidR="000B036E" w:rsidRPr="000B036E">
              <w:t xml:space="preserve"> </w:t>
            </w:r>
            <w:r>
              <w:t>– Первого заместителя генерального директора ГПО «Белтопгаз»</w:t>
            </w:r>
          </w:p>
          <w:p w14:paraId="4634674A" w14:textId="1A2FBE25" w:rsidR="000B036E" w:rsidRPr="000B036E" w:rsidRDefault="00E41CE1" w:rsidP="00484E0A">
            <w:pPr>
              <w:jc w:val="both"/>
            </w:pPr>
            <w:r>
              <w:t xml:space="preserve">Приветственное </w:t>
            </w:r>
            <w:r w:rsidRPr="000B036E">
              <w:t xml:space="preserve">слово </w:t>
            </w:r>
            <w:r w:rsidR="000B036E" w:rsidRPr="000B036E">
              <w:t>Гостюхин</w:t>
            </w:r>
            <w:r w:rsidR="00484E0A">
              <w:t>а</w:t>
            </w:r>
            <w:r w:rsidR="000B036E" w:rsidRPr="000B036E">
              <w:t xml:space="preserve"> О</w:t>
            </w:r>
            <w:r w:rsidR="00484E0A">
              <w:t xml:space="preserve">лега </w:t>
            </w:r>
            <w:r w:rsidR="000B036E" w:rsidRPr="000B036E">
              <w:t>П</w:t>
            </w:r>
            <w:r w:rsidR="00484E0A">
              <w:t>етровича – Генерального директора УПП</w:t>
            </w:r>
            <w:r w:rsidR="000B036E" w:rsidRPr="000B036E">
              <w:t xml:space="preserve"> </w:t>
            </w:r>
            <w:r w:rsidR="00484E0A">
              <w:t>«</w:t>
            </w:r>
            <w:r w:rsidR="000B036E" w:rsidRPr="000B036E">
              <w:t>Запад-Транснефтепродукт</w:t>
            </w:r>
            <w:r w:rsidR="00484E0A">
              <w:t>»</w:t>
            </w:r>
          </w:p>
          <w:p w14:paraId="28995AA8" w14:textId="4CA0D83F" w:rsidR="000B036E" w:rsidRPr="000B036E" w:rsidRDefault="00E41CE1" w:rsidP="00484E0A">
            <w:pPr>
              <w:jc w:val="both"/>
            </w:pPr>
            <w:r>
              <w:t xml:space="preserve">Приветственное </w:t>
            </w:r>
            <w:r w:rsidRPr="000B036E">
              <w:t xml:space="preserve">слово </w:t>
            </w:r>
            <w:r w:rsidR="000B036E" w:rsidRPr="000B036E">
              <w:t>Лизунов</w:t>
            </w:r>
            <w:r w:rsidR="00484E0A">
              <w:t xml:space="preserve">а Игоря Валерьевича </w:t>
            </w:r>
            <w:r w:rsidR="00484E0A" w:rsidRPr="000B036E">
              <w:t>–</w:t>
            </w:r>
            <w:r w:rsidR="00484E0A">
              <w:t xml:space="preserve"> </w:t>
            </w:r>
            <w:r w:rsidR="00484E0A" w:rsidRPr="00484E0A">
              <w:t>Перв</w:t>
            </w:r>
            <w:r w:rsidR="00484E0A">
              <w:t>ого</w:t>
            </w:r>
            <w:r w:rsidR="00484E0A" w:rsidRPr="00484E0A">
              <w:t xml:space="preserve"> заместител</w:t>
            </w:r>
            <w:r w:rsidR="00484E0A">
              <w:t>я</w:t>
            </w:r>
            <w:r w:rsidR="00484E0A" w:rsidRPr="00484E0A">
              <w:t xml:space="preserve"> генерального директора – главн</w:t>
            </w:r>
            <w:r w:rsidR="00484E0A">
              <w:t>ого</w:t>
            </w:r>
            <w:r w:rsidR="00484E0A" w:rsidRPr="00484E0A">
              <w:t xml:space="preserve"> инженер</w:t>
            </w:r>
            <w:r w:rsidR="00484E0A">
              <w:t>а</w:t>
            </w:r>
            <w:r w:rsidR="00484E0A" w:rsidRPr="00484E0A">
              <w:t xml:space="preserve"> ОАО «</w:t>
            </w:r>
            <w:proofErr w:type="spellStart"/>
            <w:r w:rsidR="00484E0A" w:rsidRPr="00484E0A">
              <w:t>Гомельтранснефть</w:t>
            </w:r>
            <w:proofErr w:type="spellEnd"/>
            <w:r w:rsidR="00484E0A" w:rsidRPr="00484E0A">
              <w:t xml:space="preserve"> Дружба» </w:t>
            </w:r>
            <w:r w:rsidR="000B036E" w:rsidRPr="000B036E">
              <w:t xml:space="preserve"> </w:t>
            </w:r>
          </w:p>
          <w:p w14:paraId="1E37AAC9" w14:textId="7B099F09" w:rsidR="000B036E" w:rsidRDefault="00E41CE1" w:rsidP="00484E0A">
            <w:pPr>
              <w:pStyle w:val="2"/>
              <w:shd w:val="clear" w:color="auto" w:fill="FFFFFF"/>
              <w:spacing w:before="0" w:line="240" w:lineRule="auto"/>
              <w:outlineLvl w:val="1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  <w:lang w:eastAsia="ru-RU"/>
              </w:rPr>
            </w:pPr>
            <w:r w:rsidRPr="00484E0A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  <w:lang w:eastAsia="ru-RU"/>
              </w:rPr>
              <w:t xml:space="preserve">Приветственное слово </w:t>
            </w:r>
            <w:proofErr w:type="spellStart"/>
            <w:r w:rsidR="00484E0A" w:rsidRPr="00484E0A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  <w:lang w:eastAsia="ru-RU"/>
              </w:rPr>
              <w:t>Мустафаева</w:t>
            </w:r>
            <w:proofErr w:type="spellEnd"/>
            <w:r w:rsidR="00484E0A" w:rsidRPr="00484E0A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  <w:lang w:eastAsia="ru-RU"/>
              </w:rPr>
              <w:t xml:space="preserve"> </w:t>
            </w:r>
            <w:r w:rsidR="000B036E" w:rsidRPr="00484E0A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  <w:lang w:eastAsia="ru-RU"/>
              </w:rPr>
              <w:t xml:space="preserve">Вагит Тофик </w:t>
            </w:r>
            <w:proofErr w:type="spellStart"/>
            <w:r w:rsidR="000B036E" w:rsidRPr="00484E0A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  <w:lang w:eastAsia="ru-RU"/>
              </w:rPr>
              <w:t>оглы</w:t>
            </w:r>
            <w:proofErr w:type="spellEnd"/>
            <w:r w:rsidR="000B036E" w:rsidRPr="00484E0A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  <w:lang w:eastAsia="ru-RU"/>
              </w:rPr>
              <w:t xml:space="preserve"> </w:t>
            </w:r>
            <w:r w:rsidR="00484E0A" w:rsidRPr="00484E0A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  <w:lang w:eastAsia="ru-RU"/>
              </w:rPr>
              <w:t xml:space="preserve">– </w:t>
            </w:r>
            <w:r w:rsidR="004D60AC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  <w:lang w:eastAsia="ru-RU"/>
              </w:rPr>
              <w:t xml:space="preserve">Доцент кафедры транспорта и хранения нефти и газа </w:t>
            </w:r>
            <w:r w:rsidR="00563860" w:rsidRPr="00563860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  <w:lang w:eastAsia="ru-RU"/>
              </w:rPr>
              <w:t>Азербайджанского государственного университета нефти и промышленности</w:t>
            </w:r>
            <w:r w:rsidR="004D60AC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  <w:lang w:eastAsia="ru-RU"/>
              </w:rPr>
              <w:t>, заслуженный педагог Азербайджана</w:t>
            </w:r>
            <w:r w:rsidR="00563860" w:rsidRPr="00563860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  <w:lang w:eastAsia="ru-RU"/>
              </w:rPr>
              <w:t xml:space="preserve"> (г. Баку, Азербайджан)</w:t>
            </w:r>
          </w:p>
          <w:p w14:paraId="50EE7896" w14:textId="77E3BDC6" w:rsidR="00563CC0" w:rsidRPr="00563CC0" w:rsidRDefault="00861B66" w:rsidP="00861B66">
            <w:r w:rsidRPr="00D67FC6">
              <w:t xml:space="preserve">Приветственное слово </w:t>
            </w:r>
            <w:proofErr w:type="spellStart"/>
            <w:r w:rsidR="008274C1" w:rsidRPr="00D67FC6">
              <w:rPr>
                <w:rFonts w:hint="eastAsia"/>
              </w:rPr>
              <w:t>Чжан</w:t>
            </w:r>
            <w:proofErr w:type="spellEnd"/>
            <w:r w:rsidR="008274C1" w:rsidRPr="00D67FC6">
              <w:rPr>
                <w:rFonts w:hint="eastAsia"/>
              </w:rPr>
              <w:t xml:space="preserve"> Бин</w:t>
            </w:r>
            <w:r w:rsidR="008274C1" w:rsidRPr="00D67FC6">
              <w:t xml:space="preserve"> </w:t>
            </w:r>
            <w:r w:rsidRPr="00D67FC6">
              <w:t xml:space="preserve">– </w:t>
            </w:r>
            <w:r w:rsidR="008274C1" w:rsidRPr="00D67FC6">
              <w:rPr>
                <w:rFonts w:hint="eastAsia"/>
              </w:rPr>
              <w:t>Заместитель директора института нефтехимии и нефтепереработки</w:t>
            </w:r>
            <w:r w:rsidRPr="00D67FC6">
              <w:t xml:space="preserve"> </w:t>
            </w:r>
            <w:proofErr w:type="spellStart"/>
            <w:r w:rsidRPr="00D67FC6">
              <w:rPr>
                <w:rFonts w:hint="eastAsia"/>
              </w:rPr>
              <w:t>Шэньянского</w:t>
            </w:r>
            <w:proofErr w:type="spellEnd"/>
            <w:r w:rsidRPr="00D67FC6">
              <w:rPr>
                <w:rFonts w:hint="eastAsia"/>
              </w:rPr>
              <w:t xml:space="preserve"> политехнического университета</w:t>
            </w:r>
            <w:r w:rsidRPr="00D67FC6">
              <w:t>, г. Шэньян, Китай</w:t>
            </w:r>
          </w:p>
          <w:p w14:paraId="589FACFF" w14:textId="3050B684" w:rsidR="000B036E" w:rsidRPr="00484E0A" w:rsidRDefault="00E41CE1" w:rsidP="00484E0A">
            <w:pPr>
              <w:jc w:val="both"/>
            </w:pPr>
            <w:r>
              <w:t xml:space="preserve">Приветственное </w:t>
            </w:r>
            <w:r w:rsidRPr="000B036E">
              <w:t xml:space="preserve">слово </w:t>
            </w:r>
            <w:r w:rsidR="000B036E" w:rsidRPr="000B036E">
              <w:t>Андриевск</w:t>
            </w:r>
            <w:r w:rsidR="00484E0A">
              <w:t>ого</w:t>
            </w:r>
            <w:r w:rsidR="000B036E" w:rsidRPr="000B036E">
              <w:t xml:space="preserve"> А</w:t>
            </w:r>
            <w:r w:rsidR="00484E0A">
              <w:t xml:space="preserve">лександра </w:t>
            </w:r>
            <w:r w:rsidR="000B036E" w:rsidRPr="000B036E">
              <w:t>П</w:t>
            </w:r>
            <w:r w:rsidR="00484E0A">
              <w:t>етровича – Генерального директора</w:t>
            </w:r>
            <w:r w:rsidR="000B036E" w:rsidRPr="000B036E">
              <w:t xml:space="preserve"> </w:t>
            </w:r>
            <w:r w:rsidR="00484E0A">
              <w:t>РИУП</w:t>
            </w:r>
            <w:r w:rsidR="00484E0A" w:rsidRPr="00484E0A">
              <w:t xml:space="preserve"> «Научно-технологический парк Полоцкого государственного университета»</w:t>
            </w:r>
          </w:p>
          <w:p w14:paraId="65C00067" w14:textId="5116813A" w:rsidR="000B036E" w:rsidRPr="00A76F1C" w:rsidRDefault="00E41CE1" w:rsidP="000B036E">
            <w:pPr>
              <w:jc w:val="both"/>
              <w:rPr>
                <w:bCs/>
              </w:rPr>
            </w:pPr>
            <w:r>
              <w:t xml:space="preserve">Приветственное </w:t>
            </w:r>
            <w:r w:rsidRPr="000B036E">
              <w:t xml:space="preserve">слово </w:t>
            </w:r>
            <w:r w:rsidR="000B036E" w:rsidRPr="000B036E">
              <w:t>Кульбе</w:t>
            </w:r>
            <w:r w:rsidR="00484E0A">
              <w:t>я</w:t>
            </w:r>
            <w:r w:rsidR="000B036E" w:rsidRPr="00A76F1C">
              <w:t xml:space="preserve"> А</w:t>
            </w:r>
            <w:r w:rsidR="00484E0A">
              <w:t>ндрея Геннадьевича – Заведующего кафедрой трубопроводного транспорта Полоцкого государственного университета имени Евфросинии Полоцкой</w:t>
            </w:r>
          </w:p>
        </w:tc>
      </w:tr>
      <w:tr w:rsidR="00773215" w:rsidRPr="00A76F1C" w14:paraId="6CB51CF6" w14:textId="77777777" w:rsidTr="000B036E">
        <w:tc>
          <w:tcPr>
            <w:tcW w:w="15168" w:type="dxa"/>
          </w:tcPr>
          <w:p w14:paraId="4F451172" w14:textId="7ABC3301" w:rsidR="00773215" w:rsidRPr="00B71293" w:rsidRDefault="00773215" w:rsidP="00773215">
            <w:pPr>
              <w:jc w:val="center"/>
              <w:rPr>
                <w:sz w:val="28"/>
                <w:szCs w:val="28"/>
              </w:rPr>
            </w:pPr>
            <w:r w:rsidRPr="00B71293">
              <w:rPr>
                <w:sz w:val="28"/>
                <w:szCs w:val="28"/>
              </w:rPr>
              <w:t>Пленарные доклады 10</w:t>
            </w:r>
            <w:r w:rsidRPr="00B71293">
              <w:rPr>
                <w:sz w:val="28"/>
                <w:szCs w:val="28"/>
                <w:vertAlign w:val="superscript"/>
              </w:rPr>
              <w:t>00</w:t>
            </w:r>
            <w:r w:rsidRPr="00B71293">
              <w:rPr>
                <w:sz w:val="28"/>
                <w:szCs w:val="28"/>
              </w:rPr>
              <w:t>-11</w:t>
            </w:r>
            <w:r w:rsidRPr="00B71293">
              <w:rPr>
                <w:sz w:val="28"/>
                <w:szCs w:val="28"/>
                <w:vertAlign w:val="superscript"/>
              </w:rPr>
              <w:t xml:space="preserve">00 </w:t>
            </w:r>
            <w:r w:rsidRPr="00B71293">
              <w:rPr>
                <w:sz w:val="28"/>
                <w:szCs w:val="28"/>
              </w:rPr>
              <w:t>(</w:t>
            </w:r>
            <w:r w:rsidR="00EF20E0" w:rsidRPr="00B71293">
              <w:rPr>
                <w:sz w:val="28"/>
                <w:szCs w:val="28"/>
              </w:rPr>
              <w:t>аудитория 55</w:t>
            </w:r>
            <w:r w:rsidRPr="00B71293">
              <w:rPr>
                <w:sz w:val="28"/>
                <w:szCs w:val="28"/>
              </w:rPr>
              <w:t>)</w:t>
            </w:r>
          </w:p>
          <w:p w14:paraId="27067F55" w14:textId="1AAE9C96" w:rsidR="000B036E" w:rsidRDefault="00EF20E0" w:rsidP="003B07C0">
            <w:r>
              <w:t xml:space="preserve">Цифровизация промышленной безопасности в газовой инфраструктуре: современные решения, инновационные внедрения и ожидаемые эффекты. </w:t>
            </w:r>
            <w:proofErr w:type="spellStart"/>
            <w:r w:rsidR="000B036E" w:rsidRPr="005258B4">
              <w:t>Шавловский</w:t>
            </w:r>
            <w:proofErr w:type="spellEnd"/>
            <w:r w:rsidR="000B036E" w:rsidRPr="00A76F1C">
              <w:t xml:space="preserve"> </w:t>
            </w:r>
            <w:r w:rsidR="00EF71C2" w:rsidRPr="000B036E">
              <w:t>Д</w:t>
            </w:r>
            <w:r w:rsidR="00EF71C2">
              <w:t xml:space="preserve">митрий </w:t>
            </w:r>
            <w:r w:rsidR="00EF71C2" w:rsidRPr="000B036E">
              <w:t>В</w:t>
            </w:r>
            <w:r w:rsidR="00EF71C2">
              <w:t>асильевич</w:t>
            </w:r>
            <w:r w:rsidR="0013432B">
              <w:t>,</w:t>
            </w:r>
            <w:r w:rsidR="003B07C0">
              <w:t xml:space="preserve"> ГПО «Белтопгаз»</w:t>
            </w:r>
          </w:p>
          <w:p w14:paraId="15190F41" w14:textId="77777777" w:rsidR="0013432B" w:rsidRPr="0013432B" w:rsidRDefault="0013432B" w:rsidP="0013432B">
            <w:pPr>
              <w:shd w:val="clear" w:color="auto" w:fill="FFFFFF"/>
            </w:pPr>
            <w:r w:rsidRPr="0013432B">
              <w:t>О сотрудничестве Технопарка Полоцкого государственного университета с организациями, входящими в состав ГПО «Белтопгаз».</w:t>
            </w:r>
          </w:p>
          <w:p w14:paraId="7D6AFCE3" w14:textId="3D0289BE" w:rsidR="0013432B" w:rsidRPr="0013432B" w:rsidRDefault="0013432B" w:rsidP="0013432B">
            <w:pPr>
              <w:shd w:val="clear" w:color="auto" w:fill="FFFFFF"/>
            </w:pPr>
            <w:r w:rsidRPr="0013432B">
              <w:t>Андриевский Александр Петрович, научно-технологический парк Полоцкого государственного университета</w:t>
            </w:r>
          </w:p>
          <w:p w14:paraId="5FA0633F" w14:textId="77777777" w:rsidR="0013432B" w:rsidRDefault="0013432B" w:rsidP="003B07C0"/>
          <w:p w14:paraId="1E324B74" w14:textId="5475CC3B" w:rsidR="00C84A89" w:rsidRDefault="003B07C0" w:rsidP="003B07C0">
            <w:pPr>
              <w:rPr>
                <w:spacing w:val="-4"/>
              </w:rPr>
            </w:pPr>
            <w:r w:rsidRPr="0013432B">
              <w:lastRenderedPageBreak/>
              <w:t>Обеспечение кадров для промышленности</w:t>
            </w:r>
            <w:r>
              <w:rPr>
                <w:bCs/>
              </w:rPr>
              <w:t xml:space="preserve">. </w:t>
            </w:r>
            <w:r w:rsidR="00A80D01">
              <w:rPr>
                <w:bCs/>
              </w:rPr>
              <w:t>Кульбей Андрей Геннадьевич</w:t>
            </w:r>
            <w:r w:rsidR="0013432B">
              <w:rPr>
                <w:bCs/>
              </w:rPr>
              <w:t>,</w:t>
            </w:r>
            <w:r w:rsidR="009B3669">
              <w:rPr>
                <w:bCs/>
              </w:rPr>
              <w:t xml:space="preserve"> </w:t>
            </w:r>
            <w:r w:rsidRPr="00A76F1C">
              <w:rPr>
                <w:spacing w:val="-4"/>
              </w:rPr>
              <w:t>УО «Полоцкий государственный университет имени Евфросинии Полоцкой»</w:t>
            </w:r>
          </w:p>
          <w:p w14:paraId="527EFCCD" w14:textId="14F1730F" w:rsidR="00F41932" w:rsidRPr="00C84A89" w:rsidRDefault="00BD14EB" w:rsidP="00BD14EB">
            <w:pPr>
              <w:contextualSpacing/>
              <w:jc w:val="both"/>
              <w:rPr>
                <w:bCs/>
              </w:rPr>
            </w:pPr>
            <w:bookmarkStart w:id="0" w:name="_Hlk211414743"/>
            <w:r w:rsidRPr="00A37B12">
              <w:t>Определение норм потерь природного газа на объектах газораспределения в условиях внедрения современных технологий</w:t>
            </w:r>
            <w:r>
              <w:t xml:space="preserve">. </w:t>
            </w:r>
            <w:proofErr w:type="spellStart"/>
            <w:r w:rsidRPr="00A37B12">
              <w:t>Струцкий</w:t>
            </w:r>
            <w:bookmarkEnd w:id="0"/>
            <w:proofErr w:type="spellEnd"/>
            <w:r w:rsidRPr="00A37B12">
              <w:t xml:space="preserve"> </w:t>
            </w:r>
            <w:r w:rsidR="000A2549">
              <w:t>Николай Владимирович</w:t>
            </w:r>
            <w:r w:rsidR="0013432B">
              <w:t>,</w:t>
            </w:r>
            <w:r>
              <w:t xml:space="preserve"> ГП</w:t>
            </w:r>
            <w:r w:rsidRPr="00A37B12">
              <w:t xml:space="preserve"> «НИИ </w:t>
            </w:r>
            <w:proofErr w:type="spellStart"/>
            <w:r w:rsidRPr="00A37B12">
              <w:t>Белгипротопгаз</w:t>
            </w:r>
            <w:proofErr w:type="spellEnd"/>
            <w:r w:rsidRPr="00A37B12">
              <w:t>»</w:t>
            </w:r>
          </w:p>
        </w:tc>
      </w:tr>
      <w:tr w:rsidR="00773215" w:rsidRPr="00A76F1C" w14:paraId="1CF0464D" w14:textId="77777777" w:rsidTr="000B036E">
        <w:tc>
          <w:tcPr>
            <w:tcW w:w="15168" w:type="dxa"/>
          </w:tcPr>
          <w:p w14:paraId="4F98332E" w14:textId="2D5E2D93" w:rsidR="00773215" w:rsidRPr="00A76F1C" w:rsidRDefault="00773215" w:rsidP="00097D33">
            <w:pPr>
              <w:jc w:val="center"/>
            </w:pPr>
            <w:r w:rsidRPr="00B71293">
              <w:rPr>
                <w:sz w:val="28"/>
                <w:szCs w:val="28"/>
              </w:rPr>
              <w:lastRenderedPageBreak/>
              <w:t>Кофе-пауза 11</w:t>
            </w:r>
            <w:r w:rsidRPr="00B71293">
              <w:rPr>
                <w:sz w:val="28"/>
                <w:szCs w:val="28"/>
                <w:vertAlign w:val="superscript"/>
              </w:rPr>
              <w:t>00</w:t>
            </w:r>
            <w:r w:rsidRPr="00B71293">
              <w:rPr>
                <w:sz w:val="28"/>
                <w:szCs w:val="28"/>
              </w:rPr>
              <w:t>-11</w:t>
            </w:r>
            <w:r w:rsidRPr="00B71293">
              <w:rPr>
                <w:sz w:val="28"/>
                <w:szCs w:val="28"/>
                <w:vertAlign w:val="superscript"/>
              </w:rPr>
              <w:t>20</w:t>
            </w:r>
          </w:p>
        </w:tc>
      </w:tr>
    </w:tbl>
    <w:p w14:paraId="720F98AC" w14:textId="77777777" w:rsidR="007E14A3" w:rsidRDefault="007E14A3"/>
    <w:tbl>
      <w:tblPr>
        <w:tblStyle w:val="af3"/>
        <w:tblW w:w="15168" w:type="dxa"/>
        <w:tblInd w:w="-572" w:type="dxa"/>
        <w:tblLook w:val="04A0" w:firstRow="1" w:lastRow="0" w:firstColumn="1" w:lastColumn="0" w:noHBand="0" w:noVBand="1"/>
      </w:tblPr>
      <w:tblGrid>
        <w:gridCol w:w="7513"/>
        <w:gridCol w:w="7655"/>
      </w:tblGrid>
      <w:tr w:rsidR="00192E38" w:rsidRPr="00A76F1C" w14:paraId="1EF5197E" w14:textId="77777777" w:rsidTr="0067420B">
        <w:tc>
          <w:tcPr>
            <w:tcW w:w="7513" w:type="dxa"/>
          </w:tcPr>
          <w:p w14:paraId="7119FB18" w14:textId="69A201B1" w:rsidR="00192E38" w:rsidRDefault="00192E38" w:rsidP="00EC0350">
            <w:pPr>
              <w:pStyle w:val="af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B71293">
              <w:rPr>
                <w:sz w:val="28"/>
                <w:szCs w:val="28"/>
              </w:rPr>
              <w:t>Заседание 1 (</w:t>
            </w:r>
            <w:r w:rsidR="00EF20E0" w:rsidRPr="00B71293">
              <w:rPr>
                <w:sz w:val="28"/>
                <w:szCs w:val="28"/>
              </w:rPr>
              <w:t>аудитория 55</w:t>
            </w:r>
            <w:r w:rsidRPr="00B71293">
              <w:rPr>
                <w:sz w:val="28"/>
                <w:szCs w:val="28"/>
              </w:rPr>
              <w:t>)</w:t>
            </w:r>
          </w:p>
          <w:p w14:paraId="0727D2A6" w14:textId="77777777" w:rsidR="008D0413" w:rsidRPr="00B71293" w:rsidRDefault="008D0413" w:rsidP="00EC0350">
            <w:pPr>
              <w:pStyle w:val="af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  <w:p w14:paraId="7A95ABE1" w14:textId="256545A1" w:rsidR="00192E38" w:rsidRDefault="00192E38" w:rsidP="00EC0350">
            <w:pPr>
              <w:pStyle w:val="af4"/>
              <w:spacing w:before="0" w:beforeAutospacing="0" w:after="0" w:afterAutospacing="0"/>
              <w:jc w:val="center"/>
              <w:rPr>
                <w:b/>
                <w:bCs/>
                <w:color w:val="000000"/>
              </w:rPr>
            </w:pPr>
            <w:r w:rsidRPr="00A37B12">
              <w:rPr>
                <w:b/>
                <w:bCs/>
                <w:color w:val="000000"/>
              </w:rPr>
              <w:t>ЭКСПЛУАТАЦИЯ ОБЪЕКТОВ ТРАНСПОРТИРОВАНИЯ, ХРАНЕНИЯ И РАСПРЕДЕЛЕНИЯ ГАЗА, НЕФТИ И НЕФТЕПРОДУКТОВ</w:t>
            </w:r>
          </w:p>
          <w:p w14:paraId="392D069C" w14:textId="5BBA614B" w:rsidR="006B5E6C" w:rsidRPr="006B5E6C" w:rsidRDefault="006B5E6C" w:rsidP="00EC0350">
            <w:pPr>
              <w:pStyle w:val="af4"/>
              <w:spacing w:before="0" w:beforeAutospacing="0" w:after="0" w:afterAutospacing="0"/>
              <w:jc w:val="center"/>
              <w:rPr>
                <w:color w:val="000000"/>
              </w:rPr>
            </w:pPr>
            <w:r w:rsidRPr="006B5E6C">
              <w:rPr>
                <w:color w:val="000000"/>
              </w:rPr>
              <w:t xml:space="preserve">Председатель заседания Гостюхин </w:t>
            </w:r>
            <w:r w:rsidR="00535F26" w:rsidRPr="000B036E">
              <w:t>О</w:t>
            </w:r>
            <w:r w:rsidR="00535F26">
              <w:t xml:space="preserve">лег </w:t>
            </w:r>
            <w:r w:rsidR="00535F26" w:rsidRPr="000B036E">
              <w:t>П</w:t>
            </w:r>
            <w:r w:rsidR="00535F26">
              <w:t>етрович</w:t>
            </w:r>
          </w:p>
          <w:p w14:paraId="5602256A" w14:textId="3C1EBBAE" w:rsidR="006B5E6C" w:rsidRPr="006B5E6C" w:rsidRDefault="006B5E6C" w:rsidP="00EC0350">
            <w:pPr>
              <w:pStyle w:val="af4"/>
              <w:spacing w:before="0" w:beforeAutospacing="0" w:after="0" w:afterAutospacing="0"/>
              <w:jc w:val="center"/>
              <w:rPr>
                <w:color w:val="000000"/>
              </w:rPr>
            </w:pPr>
            <w:r w:rsidRPr="006B5E6C">
              <w:rPr>
                <w:color w:val="000000"/>
              </w:rPr>
              <w:t>Сопредседатель заседания Кульбей А</w:t>
            </w:r>
            <w:r w:rsidR="00535F26">
              <w:rPr>
                <w:color w:val="000000"/>
              </w:rPr>
              <w:t>ндрей Геннадьевич</w:t>
            </w:r>
          </w:p>
          <w:p w14:paraId="67A8D60E" w14:textId="77777777" w:rsidR="006B5E6C" w:rsidRDefault="006B5E6C" w:rsidP="00EC0350">
            <w:pPr>
              <w:pStyle w:val="af4"/>
              <w:spacing w:before="0" w:beforeAutospacing="0" w:after="0" w:afterAutospacing="0"/>
              <w:jc w:val="center"/>
              <w:rPr>
                <w:b/>
                <w:bCs/>
                <w:color w:val="000000"/>
              </w:rPr>
            </w:pPr>
          </w:p>
          <w:p w14:paraId="148E4E70" w14:textId="3456D9EF" w:rsidR="00CE567C" w:rsidRDefault="00063B53" w:rsidP="00EC0350">
            <w:pPr>
              <w:pStyle w:val="af4"/>
              <w:spacing w:before="0" w:beforeAutospacing="0" w:after="0" w:afterAutospacing="0"/>
              <w:jc w:val="center"/>
            </w:pPr>
            <w:r w:rsidRPr="00063B53">
              <w:rPr>
                <w:rFonts w:ascii="Calibri" w:hAnsi="Calibri" w:cs="Calibri"/>
                <w:color w:val="000000"/>
                <w:shd w:val="clear" w:color="auto" w:fill="FFFFFF"/>
              </w:rPr>
              <w:t>Ссылка для дистанционного подключения:</w:t>
            </w:r>
            <w:r>
              <w:rPr>
                <w:rFonts w:ascii="Calibri" w:hAnsi="Calibri" w:cs="Calibri"/>
                <w:color w:val="000000"/>
                <w:shd w:val="clear" w:color="auto" w:fill="FFFFFF"/>
              </w:rPr>
              <w:br/>
            </w:r>
            <w:r w:rsidR="00CE567C">
              <w:rPr>
                <w:rFonts w:ascii="Calibri" w:hAnsi="Calibri" w:cs="Calibri"/>
                <w:color w:val="000000"/>
                <w:shd w:val="clear" w:color="auto" w:fill="FFFFFF"/>
              </w:rPr>
              <w:t> </w:t>
            </w:r>
            <w:hyperlink r:id="rId10" w:tgtFrame="_blank" w:history="1">
              <w:r w:rsidR="00CE567C">
                <w:rPr>
                  <w:rStyle w:val="af1"/>
                  <w:rFonts w:ascii="Calibri" w:eastAsiaTheme="majorEastAsia" w:hAnsi="Calibri" w:cs="Calibri"/>
                  <w:shd w:val="clear" w:color="auto" w:fill="FFFFFF"/>
                </w:rPr>
                <w:t>https://meet.google.com/jcu-cqbh-cgp</w:t>
              </w:r>
            </w:hyperlink>
            <w:r w:rsidR="00CE567C">
              <w:rPr>
                <w:rFonts w:ascii="Calibri" w:hAnsi="Calibri" w:cs="Calibri"/>
                <w:color w:val="000000"/>
                <w:shd w:val="clear" w:color="auto" w:fill="FFFFFF"/>
              </w:rPr>
              <w:t> </w:t>
            </w:r>
            <w:r w:rsidR="00CE567C">
              <w:t xml:space="preserve"> </w:t>
            </w:r>
          </w:p>
          <w:p w14:paraId="3832372C" w14:textId="77777777" w:rsidR="004E3517" w:rsidRDefault="004E3517" w:rsidP="00EC0350">
            <w:pPr>
              <w:pStyle w:val="af4"/>
              <w:spacing w:before="0" w:beforeAutospacing="0" w:after="0" w:afterAutospacing="0"/>
              <w:jc w:val="center"/>
              <w:rPr>
                <w:i/>
                <w:iCs/>
                <w:color w:val="000000"/>
              </w:rPr>
            </w:pPr>
          </w:p>
          <w:p w14:paraId="694A98AC" w14:textId="525F970A" w:rsidR="00333E19" w:rsidRDefault="007E14A3" w:rsidP="00EC0350">
            <w:pPr>
              <w:pStyle w:val="af4"/>
              <w:spacing w:before="0" w:beforeAutospacing="0" w:after="0" w:afterAutospacing="0"/>
              <w:jc w:val="center"/>
              <w:rPr>
                <w:i/>
                <w:iCs/>
                <w:color w:val="000000"/>
              </w:rPr>
            </w:pPr>
            <w:r w:rsidRPr="007E14A3">
              <w:rPr>
                <w:i/>
                <w:iCs/>
                <w:color w:val="000000"/>
              </w:rPr>
              <w:t xml:space="preserve">Начало </w:t>
            </w:r>
            <w:r w:rsidRPr="007E14A3">
              <w:rPr>
                <w:i/>
                <w:iCs/>
              </w:rPr>
              <w:t>11</w:t>
            </w:r>
            <w:r w:rsidRPr="007E14A3">
              <w:rPr>
                <w:i/>
                <w:iCs/>
                <w:vertAlign w:val="superscript"/>
              </w:rPr>
              <w:t>20</w:t>
            </w:r>
            <w:r w:rsidRPr="007E14A3">
              <w:rPr>
                <w:i/>
                <w:iCs/>
              </w:rPr>
              <w:t>.</w:t>
            </w:r>
            <w:r>
              <w:rPr>
                <w:vertAlign w:val="superscript"/>
              </w:rPr>
              <w:t xml:space="preserve"> </w:t>
            </w:r>
            <w:r w:rsidR="00333E19" w:rsidRPr="00333E19">
              <w:rPr>
                <w:i/>
                <w:iCs/>
                <w:color w:val="000000"/>
              </w:rPr>
              <w:t>Регламент – 10 минут на доклад</w:t>
            </w:r>
          </w:p>
          <w:p w14:paraId="06021C9A" w14:textId="030EC93B" w:rsidR="00333E19" w:rsidRPr="00333E19" w:rsidRDefault="00333E19" w:rsidP="00EC0350">
            <w:pPr>
              <w:pStyle w:val="af4"/>
              <w:spacing w:before="0" w:beforeAutospacing="0" w:after="0" w:afterAutospacing="0"/>
              <w:jc w:val="center"/>
              <w:rPr>
                <w:i/>
                <w:iCs/>
              </w:rPr>
            </w:pPr>
          </w:p>
        </w:tc>
        <w:tc>
          <w:tcPr>
            <w:tcW w:w="7655" w:type="dxa"/>
          </w:tcPr>
          <w:p w14:paraId="3E3E4BB9" w14:textId="6D953F0F" w:rsidR="00192E38" w:rsidRDefault="00192E38" w:rsidP="00773215">
            <w:pPr>
              <w:jc w:val="center"/>
              <w:rPr>
                <w:sz w:val="28"/>
                <w:szCs w:val="28"/>
              </w:rPr>
            </w:pPr>
            <w:r w:rsidRPr="00B71293">
              <w:rPr>
                <w:sz w:val="28"/>
                <w:szCs w:val="28"/>
              </w:rPr>
              <w:t>Заседание 2</w:t>
            </w:r>
            <w:r w:rsidR="00333E19" w:rsidRPr="00B71293">
              <w:rPr>
                <w:sz w:val="28"/>
                <w:szCs w:val="28"/>
              </w:rPr>
              <w:t xml:space="preserve"> (</w:t>
            </w:r>
            <w:r w:rsidR="00B71293">
              <w:t xml:space="preserve">аудитория 330А </w:t>
            </w:r>
            <w:r w:rsidR="00B71293" w:rsidRPr="00B71293">
              <w:t>«Media Hall»</w:t>
            </w:r>
            <w:r w:rsidR="00333E19" w:rsidRPr="00B71293">
              <w:rPr>
                <w:sz w:val="28"/>
                <w:szCs w:val="28"/>
              </w:rPr>
              <w:t>)</w:t>
            </w:r>
          </w:p>
          <w:p w14:paraId="11A1074E" w14:textId="77777777" w:rsidR="008D0413" w:rsidRPr="00B71293" w:rsidRDefault="008D0413" w:rsidP="00773215">
            <w:pPr>
              <w:jc w:val="center"/>
              <w:rPr>
                <w:sz w:val="28"/>
                <w:szCs w:val="28"/>
              </w:rPr>
            </w:pPr>
          </w:p>
          <w:p w14:paraId="36DBD4A3" w14:textId="77777777" w:rsidR="00D15491" w:rsidRDefault="00192E38" w:rsidP="00D15491">
            <w:pPr>
              <w:pStyle w:val="af4"/>
              <w:spacing w:before="0" w:beforeAutospacing="0" w:after="0" w:afterAutospacing="0"/>
              <w:jc w:val="center"/>
              <w:rPr>
                <w:b/>
                <w:bCs/>
                <w:color w:val="000000"/>
              </w:rPr>
            </w:pPr>
            <w:r w:rsidRPr="00A37B12">
              <w:rPr>
                <w:b/>
                <w:bCs/>
                <w:color w:val="201F1E"/>
              </w:rPr>
              <w:t>ОБЩИЕ ВОПРОСЫ ТРАНСПОРТИРОВАНИЯ, ХРАНЕНИЯ И РАСПРЕДЕЛЕНИЯ ГАЗА, НЕФТИ И НЕФТЕПРОДУКТОВ</w:t>
            </w:r>
          </w:p>
          <w:p w14:paraId="0A0D444F" w14:textId="0C0EE9D8" w:rsidR="006B5E6C" w:rsidRPr="006B5E6C" w:rsidRDefault="006B5E6C" w:rsidP="006B5E6C">
            <w:pPr>
              <w:pStyle w:val="af4"/>
              <w:spacing w:before="0" w:beforeAutospacing="0" w:after="0" w:afterAutospacing="0"/>
              <w:jc w:val="center"/>
              <w:rPr>
                <w:color w:val="000000"/>
              </w:rPr>
            </w:pPr>
            <w:r w:rsidRPr="006B5E6C">
              <w:rPr>
                <w:color w:val="000000"/>
              </w:rPr>
              <w:t xml:space="preserve">Председатель заседания </w:t>
            </w:r>
            <w:r>
              <w:rPr>
                <w:color w:val="000000"/>
              </w:rPr>
              <w:t xml:space="preserve">Клобук </w:t>
            </w:r>
            <w:r w:rsidR="006837DC" w:rsidRPr="000B036E">
              <w:t>Александр Григорьевич</w:t>
            </w:r>
          </w:p>
          <w:p w14:paraId="3A024478" w14:textId="5B849C0E" w:rsidR="006B5E6C" w:rsidRPr="006B5E6C" w:rsidRDefault="006B5E6C" w:rsidP="006B5E6C">
            <w:pPr>
              <w:pStyle w:val="af4"/>
              <w:spacing w:before="0" w:beforeAutospacing="0" w:after="0" w:afterAutospacing="0"/>
              <w:jc w:val="center"/>
              <w:rPr>
                <w:color w:val="000000"/>
              </w:rPr>
            </w:pPr>
            <w:r w:rsidRPr="006B5E6C">
              <w:rPr>
                <w:color w:val="000000"/>
              </w:rPr>
              <w:t xml:space="preserve">Сопредседатель заседания </w:t>
            </w:r>
            <w:r w:rsidR="00F77858">
              <w:rPr>
                <w:color w:val="000000"/>
              </w:rPr>
              <w:t xml:space="preserve">Коваленко </w:t>
            </w:r>
            <w:r w:rsidR="006837DC">
              <w:rPr>
                <w:color w:val="000000"/>
              </w:rPr>
              <w:t>Павел Васильевич</w:t>
            </w:r>
          </w:p>
          <w:p w14:paraId="76E4A178" w14:textId="5328C2D5" w:rsidR="007E14A3" w:rsidRDefault="007E14A3" w:rsidP="007E14A3">
            <w:pPr>
              <w:pStyle w:val="af4"/>
              <w:spacing w:before="0" w:beforeAutospacing="0" w:after="0" w:afterAutospacing="0"/>
              <w:jc w:val="center"/>
              <w:rPr>
                <w:b/>
                <w:bCs/>
                <w:color w:val="000000"/>
                <w:highlight w:val="red"/>
              </w:rPr>
            </w:pPr>
          </w:p>
          <w:p w14:paraId="5DC746DC" w14:textId="77777777" w:rsidR="006B5E6C" w:rsidRDefault="006B5E6C" w:rsidP="007E14A3">
            <w:pPr>
              <w:pStyle w:val="af4"/>
              <w:spacing w:before="0" w:beforeAutospacing="0" w:after="0" w:afterAutospacing="0"/>
              <w:jc w:val="center"/>
              <w:rPr>
                <w:b/>
                <w:bCs/>
                <w:color w:val="000000"/>
                <w:highlight w:val="red"/>
              </w:rPr>
            </w:pPr>
          </w:p>
          <w:p w14:paraId="0D8CDAB8" w14:textId="40F4A173" w:rsidR="00986587" w:rsidRDefault="00063B53" w:rsidP="00D15491">
            <w:pPr>
              <w:pStyle w:val="af4"/>
              <w:spacing w:before="0" w:beforeAutospacing="0" w:after="0" w:afterAutospacing="0"/>
              <w:jc w:val="center"/>
              <w:rPr>
                <w:i/>
                <w:iCs/>
                <w:color w:val="000000"/>
              </w:rPr>
            </w:pPr>
            <w:r w:rsidRPr="00063B53">
              <w:rPr>
                <w:rFonts w:ascii="Calibri" w:hAnsi="Calibri" w:cs="Calibri"/>
                <w:color w:val="000000"/>
                <w:shd w:val="clear" w:color="auto" w:fill="FFFFFF"/>
              </w:rPr>
              <w:t>Ссылка для дистанционного подключения:</w:t>
            </w:r>
            <w:r>
              <w:rPr>
                <w:rFonts w:ascii="Calibri" w:hAnsi="Calibri" w:cs="Calibri"/>
                <w:color w:val="000000"/>
                <w:shd w:val="clear" w:color="auto" w:fill="FFFFFF"/>
              </w:rPr>
              <w:br/>
            </w:r>
            <w:hyperlink r:id="rId11" w:tgtFrame="_blank" w:history="1">
              <w:r w:rsidR="00986587">
                <w:rPr>
                  <w:rStyle w:val="af1"/>
                  <w:rFonts w:ascii="Calibri" w:eastAsiaTheme="majorEastAsia" w:hAnsi="Calibri" w:cs="Calibri"/>
                  <w:shd w:val="clear" w:color="auto" w:fill="FFFFFF"/>
                </w:rPr>
                <w:t>https://meet.google.com/axc-vovb-oqx</w:t>
              </w:r>
            </w:hyperlink>
            <w:r w:rsidR="00986587">
              <w:rPr>
                <w:rFonts w:ascii="Calibri" w:hAnsi="Calibri" w:cs="Calibri"/>
                <w:color w:val="000000"/>
                <w:shd w:val="clear" w:color="auto" w:fill="FFFFFF"/>
              </w:rPr>
              <w:t> </w:t>
            </w:r>
            <w:r w:rsidR="00986587" w:rsidRPr="007E14A3">
              <w:rPr>
                <w:i/>
                <w:iCs/>
                <w:color w:val="000000"/>
              </w:rPr>
              <w:t xml:space="preserve"> </w:t>
            </w:r>
          </w:p>
          <w:p w14:paraId="0B2AF8F2" w14:textId="77777777" w:rsidR="004E3517" w:rsidRDefault="004E3517" w:rsidP="00D15491">
            <w:pPr>
              <w:pStyle w:val="af4"/>
              <w:spacing w:before="0" w:beforeAutospacing="0" w:after="0" w:afterAutospacing="0"/>
              <w:jc w:val="center"/>
              <w:rPr>
                <w:i/>
                <w:iCs/>
                <w:color w:val="000000"/>
              </w:rPr>
            </w:pPr>
          </w:p>
          <w:p w14:paraId="0A160BB4" w14:textId="797B52F8" w:rsidR="00D15491" w:rsidRDefault="007E14A3" w:rsidP="00D15491">
            <w:pPr>
              <w:pStyle w:val="af4"/>
              <w:spacing w:before="0" w:beforeAutospacing="0" w:after="0" w:afterAutospacing="0"/>
              <w:jc w:val="center"/>
              <w:rPr>
                <w:i/>
                <w:iCs/>
                <w:color w:val="000000"/>
              </w:rPr>
            </w:pPr>
            <w:r w:rsidRPr="007E14A3">
              <w:rPr>
                <w:i/>
                <w:iCs/>
                <w:color w:val="000000"/>
              </w:rPr>
              <w:t xml:space="preserve">Начало </w:t>
            </w:r>
            <w:r w:rsidRPr="007E14A3">
              <w:rPr>
                <w:i/>
                <w:iCs/>
              </w:rPr>
              <w:t>11</w:t>
            </w:r>
            <w:r w:rsidRPr="007E14A3">
              <w:rPr>
                <w:i/>
                <w:iCs/>
                <w:vertAlign w:val="superscript"/>
              </w:rPr>
              <w:t>20</w:t>
            </w:r>
            <w:r w:rsidRPr="007E14A3">
              <w:rPr>
                <w:i/>
                <w:iCs/>
              </w:rPr>
              <w:t>.</w:t>
            </w:r>
            <w:r>
              <w:rPr>
                <w:vertAlign w:val="superscript"/>
              </w:rPr>
              <w:t xml:space="preserve"> </w:t>
            </w:r>
            <w:r w:rsidR="00D15491" w:rsidRPr="00333E19">
              <w:rPr>
                <w:i/>
                <w:iCs/>
                <w:color w:val="000000"/>
              </w:rPr>
              <w:t>Регламент – 10 минут на доклад</w:t>
            </w:r>
          </w:p>
          <w:p w14:paraId="735BAC7C" w14:textId="0ACB9C82" w:rsidR="00192E38" w:rsidRPr="00A37B12" w:rsidRDefault="00192E38" w:rsidP="00773215">
            <w:pPr>
              <w:jc w:val="center"/>
            </w:pPr>
          </w:p>
        </w:tc>
      </w:tr>
      <w:tr w:rsidR="00E62691" w:rsidRPr="00A76F1C" w14:paraId="2212E974" w14:textId="77777777" w:rsidTr="0067420B">
        <w:tc>
          <w:tcPr>
            <w:tcW w:w="7513" w:type="dxa"/>
          </w:tcPr>
          <w:p w14:paraId="63001809" w14:textId="77777777" w:rsidR="00BD14EB" w:rsidRDefault="00BD14EB" w:rsidP="00E62691">
            <w:pPr>
              <w:contextualSpacing/>
              <w:jc w:val="center"/>
            </w:pPr>
            <w:r w:rsidRPr="00A37B12">
              <w:t>Разработка концепции диспетчеризации</w:t>
            </w:r>
            <w:r>
              <w:t xml:space="preserve"> </w:t>
            </w:r>
            <w:r w:rsidRPr="00A37B12">
              <w:t>энергоресурсов в системе ГПО «БЕЛТОПГАЗ»</w:t>
            </w:r>
            <w:r>
              <w:t xml:space="preserve"> </w:t>
            </w:r>
          </w:p>
          <w:p w14:paraId="4222E57D" w14:textId="74958E6B" w:rsidR="00BD14EB" w:rsidRDefault="00BD14EB" w:rsidP="00E62691">
            <w:pPr>
              <w:contextualSpacing/>
              <w:jc w:val="center"/>
            </w:pPr>
            <w:proofErr w:type="spellStart"/>
            <w:r w:rsidRPr="00A37B12">
              <w:t>Струцкий</w:t>
            </w:r>
            <w:proofErr w:type="spellEnd"/>
            <w:r w:rsidRPr="00A37B12">
              <w:t xml:space="preserve"> </w:t>
            </w:r>
            <w:r w:rsidR="00E92B75">
              <w:t>Николай Владимирович</w:t>
            </w:r>
            <w:r w:rsidRPr="00A37B12">
              <w:t>, Сайко А.М.</w:t>
            </w:r>
            <w:r>
              <w:t xml:space="preserve"> </w:t>
            </w:r>
          </w:p>
          <w:p w14:paraId="7C1D68A6" w14:textId="77777777" w:rsidR="00BD14EB" w:rsidRDefault="00BD14EB" w:rsidP="00E62691">
            <w:pPr>
              <w:contextualSpacing/>
              <w:jc w:val="center"/>
            </w:pPr>
            <w:r>
              <w:t>ГП</w:t>
            </w:r>
            <w:r w:rsidRPr="00A37B12">
              <w:t xml:space="preserve"> «НИИ </w:t>
            </w:r>
            <w:proofErr w:type="spellStart"/>
            <w:r w:rsidRPr="00A37B12">
              <w:t>Белгипротопгаз</w:t>
            </w:r>
            <w:proofErr w:type="spellEnd"/>
            <w:r w:rsidRPr="00A37B12">
              <w:t>»</w:t>
            </w:r>
          </w:p>
          <w:p w14:paraId="21BECA4E" w14:textId="0F449A93" w:rsidR="00FD73AB" w:rsidRPr="00A37B12" w:rsidRDefault="00FD73AB" w:rsidP="00E62691">
            <w:pPr>
              <w:contextualSpacing/>
              <w:jc w:val="center"/>
            </w:pPr>
            <w:r w:rsidRPr="00A37B12">
              <w:t>очно</w:t>
            </w:r>
          </w:p>
        </w:tc>
        <w:tc>
          <w:tcPr>
            <w:tcW w:w="7655" w:type="dxa"/>
          </w:tcPr>
          <w:p w14:paraId="11ED4438" w14:textId="77777777" w:rsidR="00E62691" w:rsidRPr="004E3517" w:rsidRDefault="00E62691" w:rsidP="00E62691">
            <w:pPr>
              <w:jc w:val="center"/>
            </w:pPr>
            <w:r w:rsidRPr="004E3517">
              <w:t>Организация взаимодействия РУП «</w:t>
            </w:r>
            <w:proofErr w:type="spellStart"/>
            <w:r w:rsidRPr="004E3517">
              <w:t>Могилевоблгаз</w:t>
            </w:r>
            <w:proofErr w:type="spellEnd"/>
            <w:r w:rsidRPr="004E3517">
              <w:t>» с учреждениями образования</w:t>
            </w:r>
          </w:p>
          <w:p w14:paraId="1BE12817" w14:textId="15B4E89A" w:rsidR="00E62691" w:rsidRPr="004E3517" w:rsidRDefault="009B3669" w:rsidP="009B3669">
            <w:pPr>
              <w:jc w:val="center"/>
            </w:pPr>
            <w:r w:rsidRPr="004E3517">
              <w:rPr>
                <w:color w:val="222222"/>
                <w:shd w:val="clear" w:color="auto" w:fill="FFFFFF"/>
              </w:rPr>
              <w:t>Ковалев Иван Владимирович</w:t>
            </w:r>
          </w:p>
          <w:p w14:paraId="6ADE0466" w14:textId="77777777" w:rsidR="00E62691" w:rsidRPr="004E3517" w:rsidRDefault="00E62691" w:rsidP="00E62691">
            <w:pPr>
              <w:pStyle w:val="af4"/>
              <w:spacing w:before="0" w:beforeAutospacing="0" w:after="0" w:afterAutospacing="0"/>
              <w:jc w:val="center"/>
            </w:pPr>
            <w:r w:rsidRPr="004E3517">
              <w:t>РУП «</w:t>
            </w:r>
            <w:proofErr w:type="spellStart"/>
            <w:r w:rsidRPr="004E3517">
              <w:t>Могилевоблгаз</w:t>
            </w:r>
            <w:proofErr w:type="spellEnd"/>
            <w:r w:rsidRPr="004E3517">
              <w:t>»</w:t>
            </w:r>
          </w:p>
          <w:p w14:paraId="2F63C896" w14:textId="0ADF7582" w:rsidR="00FD73AB" w:rsidRPr="004E3517" w:rsidRDefault="00FD73AB" w:rsidP="00E62691">
            <w:pPr>
              <w:pStyle w:val="af4"/>
              <w:spacing w:before="0" w:beforeAutospacing="0" w:after="0" w:afterAutospacing="0"/>
              <w:jc w:val="center"/>
            </w:pPr>
            <w:r w:rsidRPr="004E3517">
              <w:t>очно</w:t>
            </w:r>
          </w:p>
        </w:tc>
      </w:tr>
      <w:tr w:rsidR="00242B30" w:rsidRPr="00A76F1C" w14:paraId="0D72B3D8" w14:textId="77777777" w:rsidTr="0067420B">
        <w:tc>
          <w:tcPr>
            <w:tcW w:w="7513" w:type="dxa"/>
          </w:tcPr>
          <w:p w14:paraId="02922664" w14:textId="77777777" w:rsidR="00242B30" w:rsidRPr="00A37B12" w:rsidRDefault="00242B30" w:rsidP="00242B30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A37B12">
              <w:rPr>
                <w:bCs/>
                <w:color w:val="000000"/>
              </w:rPr>
              <w:t>Особенности контроля остаточной толщины стенки трубопроводов цифровым радиографическим методом</w:t>
            </w:r>
          </w:p>
          <w:p w14:paraId="3BD76D65" w14:textId="4C370D6B" w:rsidR="00242B30" w:rsidRDefault="00242B30" w:rsidP="00242B30">
            <w:pPr>
              <w:jc w:val="center"/>
              <w:rPr>
                <w:bCs/>
              </w:rPr>
            </w:pPr>
            <w:r w:rsidRPr="00A37B12">
              <w:rPr>
                <w:bCs/>
              </w:rPr>
              <w:t xml:space="preserve">Воробей </w:t>
            </w:r>
            <w:r w:rsidR="00FD73AB" w:rsidRPr="00A37B12">
              <w:rPr>
                <w:rFonts w:eastAsiaTheme="minorHAnsi"/>
                <w:lang w:eastAsia="en-US"/>
              </w:rPr>
              <w:t xml:space="preserve">Алексей </w:t>
            </w:r>
            <w:r w:rsidR="00CA413A" w:rsidRPr="00A37B12">
              <w:rPr>
                <w:rFonts w:eastAsiaTheme="minorHAnsi"/>
                <w:lang w:eastAsia="en-US"/>
              </w:rPr>
              <w:t>Васильевич</w:t>
            </w:r>
            <w:r w:rsidRPr="00A37B12">
              <w:rPr>
                <w:bCs/>
              </w:rPr>
              <w:t xml:space="preserve">, </w:t>
            </w:r>
            <w:proofErr w:type="spellStart"/>
            <w:r w:rsidRPr="00A37B12">
              <w:rPr>
                <w:bCs/>
              </w:rPr>
              <w:t>Жупина</w:t>
            </w:r>
            <w:proofErr w:type="spellEnd"/>
            <w:r w:rsidRPr="00A37B12">
              <w:rPr>
                <w:bCs/>
              </w:rPr>
              <w:t xml:space="preserve"> А.О., </w:t>
            </w:r>
            <w:proofErr w:type="spellStart"/>
            <w:r w:rsidRPr="00A37B12">
              <w:rPr>
                <w:bCs/>
              </w:rPr>
              <w:t>Михачёв</w:t>
            </w:r>
            <w:proofErr w:type="spellEnd"/>
            <w:r w:rsidRPr="00A37B12">
              <w:rPr>
                <w:bCs/>
              </w:rPr>
              <w:t xml:space="preserve"> А.Н.</w:t>
            </w:r>
          </w:p>
          <w:p w14:paraId="46F762DF" w14:textId="77777777" w:rsidR="00242B30" w:rsidRDefault="00242B30" w:rsidP="00242B30">
            <w:pPr>
              <w:contextualSpacing/>
              <w:jc w:val="center"/>
              <w:rPr>
                <w:bCs/>
              </w:rPr>
            </w:pPr>
            <w:r w:rsidRPr="00A37B12">
              <w:rPr>
                <w:bCs/>
              </w:rPr>
              <w:t>ОАО «БЕЛГАЗСТРОЙ»</w:t>
            </w:r>
          </w:p>
          <w:p w14:paraId="4B24C389" w14:textId="78653773" w:rsidR="00FD73AB" w:rsidRPr="00A37B12" w:rsidRDefault="00FD73AB" w:rsidP="00242B30">
            <w:pPr>
              <w:contextualSpacing/>
              <w:jc w:val="center"/>
            </w:pPr>
            <w:r w:rsidRPr="00A37B12">
              <w:t>очно</w:t>
            </w:r>
          </w:p>
        </w:tc>
        <w:tc>
          <w:tcPr>
            <w:tcW w:w="7655" w:type="dxa"/>
          </w:tcPr>
          <w:p w14:paraId="0E6A8134" w14:textId="77777777" w:rsidR="00242B30" w:rsidRPr="00A76F1C" w:rsidRDefault="00242B30" w:rsidP="00242B30">
            <w:pPr>
              <w:jc w:val="center"/>
              <w:rPr>
                <w:caps/>
              </w:rPr>
            </w:pPr>
            <w:r w:rsidRPr="00A76F1C">
              <w:t>Цифровые решения в области проведения технического обслуживания и ремонта трубопроводной арматуры</w:t>
            </w:r>
          </w:p>
          <w:p w14:paraId="293DEFAE" w14:textId="155B2EAE" w:rsidR="00242B30" w:rsidRDefault="00242B30" w:rsidP="00242B30">
            <w:pPr>
              <w:jc w:val="center"/>
            </w:pPr>
            <w:r w:rsidRPr="00A76F1C">
              <w:t>Борисов Д</w:t>
            </w:r>
            <w:r w:rsidR="002941A2">
              <w:t>енис Романович</w:t>
            </w:r>
          </w:p>
          <w:p w14:paraId="68DA6A8E" w14:textId="77777777" w:rsidR="00242B30" w:rsidRDefault="00242B30" w:rsidP="00242B30">
            <w:pPr>
              <w:jc w:val="center"/>
            </w:pPr>
            <w:r w:rsidRPr="00A76F1C">
              <w:t>Филиал «Инженерно-технический центр ОАО «Газпром трансгаз Беларусь»</w:t>
            </w:r>
          </w:p>
          <w:p w14:paraId="5C6E45A5" w14:textId="1E36C7B1" w:rsidR="00FD73AB" w:rsidRPr="00A76F1C" w:rsidRDefault="00FD73AB" w:rsidP="00242B30">
            <w:pPr>
              <w:jc w:val="center"/>
            </w:pPr>
            <w:r w:rsidRPr="00A76F1C">
              <w:rPr>
                <w:color w:val="000000"/>
              </w:rPr>
              <w:t>очно</w:t>
            </w:r>
          </w:p>
        </w:tc>
      </w:tr>
      <w:tr w:rsidR="00242B30" w:rsidRPr="00A76F1C" w14:paraId="6FCC16DC" w14:textId="77777777" w:rsidTr="0067420B">
        <w:tc>
          <w:tcPr>
            <w:tcW w:w="7513" w:type="dxa"/>
          </w:tcPr>
          <w:p w14:paraId="765CEA90" w14:textId="77777777" w:rsidR="00242B30" w:rsidRPr="00E62691" w:rsidRDefault="00242B30" w:rsidP="00242B30">
            <w:pPr>
              <w:jc w:val="center"/>
              <w:rPr>
                <w:bCs/>
                <w:color w:val="000000"/>
              </w:rPr>
            </w:pPr>
            <w:r w:rsidRPr="00E62691">
              <w:rPr>
                <w:bCs/>
                <w:color w:val="000000"/>
              </w:rPr>
              <w:t>Система разработки низконапорного газа как основной фактор повышения энергоэффективности эксплуатации Осиповичского ПХГ ОАО "Газпром трансгаз Беларусь"</w:t>
            </w:r>
          </w:p>
          <w:p w14:paraId="659F7C83" w14:textId="1861CBA3" w:rsidR="00242B30" w:rsidRDefault="00242B30" w:rsidP="00242B30">
            <w:pPr>
              <w:jc w:val="center"/>
              <w:rPr>
                <w:bCs/>
                <w:color w:val="000000"/>
              </w:rPr>
            </w:pPr>
            <w:proofErr w:type="spellStart"/>
            <w:r w:rsidRPr="00E62691">
              <w:rPr>
                <w:bCs/>
                <w:color w:val="000000"/>
              </w:rPr>
              <w:t>Котяшев</w:t>
            </w:r>
            <w:proofErr w:type="spellEnd"/>
            <w:r w:rsidRPr="00E62691">
              <w:rPr>
                <w:bCs/>
                <w:color w:val="000000"/>
              </w:rPr>
              <w:t xml:space="preserve"> </w:t>
            </w:r>
            <w:r w:rsidR="00FD73AB" w:rsidRPr="00A37B12">
              <w:t>Геннадий Геннадьевич</w:t>
            </w:r>
          </w:p>
          <w:p w14:paraId="07D26F00" w14:textId="77777777" w:rsidR="00242B30" w:rsidRDefault="00242B30" w:rsidP="00242B30">
            <w:pPr>
              <w:jc w:val="center"/>
            </w:pPr>
            <w:r w:rsidRPr="00A37B12">
              <w:lastRenderedPageBreak/>
              <w:t>ОАО «Газпром трансгаз Беларусь»</w:t>
            </w:r>
          </w:p>
          <w:p w14:paraId="6A84102D" w14:textId="2EF91084" w:rsidR="00FD73AB" w:rsidRPr="00A37B12" w:rsidRDefault="00FD73AB" w:rsidP="00242B30">
            <w:pPr>
              <w:jc w:val="center"/>
            </w:pPr>
            <w:r w:rsidRPr="00A37B12">
              <w:t>очно</w:t>
            </w:r>
          </w:p>
        </w:tc>
        <w:tc>
          <w:tcPr>
            <w:tcW w:w="7655" w:type="dxa"/>
          </w:tcPr>
          <w:p w14:paraId="313C12DE" w14:textId="77777777" w:rsidR="00242B30" w:rsidRPr="00A76F1C" w:rsidRDefault="00242B30" w:rsidP="00242B30">
            <w:pPr>
              <w:pStyle w:val="af4"/>
              <w:spacing w:before="0" w:beforeAutospacing="0" w:after="0" w:afterAutospacing="0"/>
              <w:jc w:val="center"/>
              <w:rPr>
                <w:color w:val="000000"/>
              </w:rPr>
            </w:pPr>
            <w:proofErr w:type="spellStart"/>
            <w:r w:rsidRPr="00A76F1C">
              <w:rPr>
                <w:color w:val="000000"/>
              </w:rPr>
              <w:lastRenderedPageBreak/>
              <w:t>Цифровизация</w:t>
            </w:r>
            <w:proofErr w:type="spellEnd"/>
            <w:r w:rsidRPr="00A76F1C">
              <w:rPr>
                <w:color w:val="000000"/>
              </w:rPr>
              <w:t xml:space="preserve"> при формировании </w:t>
            </w:r>
            <w:proofErr w:type="spellStart"/>
            <w:r w:rsidRPr="00A76F1C">
              <w:rPr>
                <w:color w:val="000000"/>
              </w:rPr>
              <w:t>рискориентированного</w:t>
            </w:r>
            <w:proofErr w:type="spellEnd"/>
            <w:r w:rsidRPr="00A76F1C">
              <w:rPr>
                <w:color w:val="000000"/>
              </w:rPr>
              <w:t xml:space="preserve"> мышления</w:t>
            </w:r>
          </w:p>
          <w:p w14:paraId="45A85CFF" w14:textId="63BB05F5" w:rsidR="00242B30" w:rsidRDefault="00242B30" w:rsidP="00242B30">
            <w:pPr>
              <w:jc w:val="center"/>
              <w:rPr>
                <w:color w:val="000000"/>
              </w:rPr>
            </w:pPr>
            <w:r w:rsidRPr="00A76F1C">
              <w:rPr>
                <w:color w:val="000000"/>
              </w:rPr>
              <w:t>Титова А</w:t>
            </w:r>
            <w:r w:rsidR="00E654D4">
              <w:rPr>
                <w:color w:val="000000"/>
              </w:rPr>
              <w:t>нна Вячеславовна</w:t>
            </w:r>
          </w:p>
          <w:p w14:paraId="1FAE69C0" w14:textId="77777777" w:rsidR="00242B30" w:rsidRDefault="00242B30" w:rsidP="00242B30">
            <w:pPr>
              <w:jc w:val="center"/>
              <w:rPr>
                <w:color w:val="000000"/>
              </w:rPr>
            </w:pPr>
            <w:r w:rsidRPr="00A76F1C">
              <w:rPr>
                <w:color w:val="000000"/>
              </w:rPr>
              <w:t>ПРУП «</w:t>
            </w:r>
            <w:proofErr w:type="spellStart"/>
            <w:r w:rsidRPr="00A76F1C">
              <w:rPr>
                <w:color w:val="000000"/>
              </w:rPr>
              <w:t>Гроднооблгаз</w:t>
            </w:r>
            <w:proofErr w:type="spellEnd"/>
            <w:r w:rsidRPr="00A76F1C">
              <w:rPr>
                <w:color w:val="000000"/>
              </w:rPr>
              <w:t>»</w:t>
            </w:r>
          </w:p>
          <w:p w14:paraId="676D8675" w14:textId="011B9CEB" w:rsidR="00FD73AB" w:rsidRPr="00A76F1C" w:rsidRDefault="00FD73AB" w:rsidP="00242B30">
            <w:pPr>
              <w:jc w:val="center"/>
            </w:pPr>
            <w:r w:rsidRPr="00A76F1C">
              <w:rPr>
                <w:color w:val="000000"/>
              </w:rPr>
              <w:t>очно</w:t>
            </w:r>
          </w:p>
        </w:tc>
      </w:tr>
      <w:tr w:rsidR="00242B30" w:rsidRPr="00A76F1C" w14:paraId="71CBC5E6" w14:textId="77777777" w:rsidTr="0067420B">
        <w:tc>
          <w:tcPr>
            <w:tcW w:w="7513" w:type="dxa"/>
          </w:tcPr>
          <w:p w14:paraId="594BA674" w14:textId="77777777" w:rsidR="00242B30" w:rsidRPr="00C25A27" w:rsidRDefault="00242B30" w:rsidP="00242B30">
            <w:pPr>
              <w:jc w:val="center"/>
              <w:rPr>
                <w:caps/>
              </w:rPr>
            </w:pPr>
            <w:r w:rsidRPr="00A37B12">
              <w:lastRenderedPageBreak/>
              <w:t>Диагностика оборудования и технологических трубопроводов компрессорных станций ОАО «</w:t>
            </w:r>
            <w:r w:rsidRPr="00C25A27">
              <w:t>Газпром трансгаз Беларусь»</w:t>
            </w:r>
          </w:p>
          <w:p w14:paraId="463D95D1" w14:textId="1DFA4D87" w:rsidR="00242B30" w:rsidRDefault="00242B30" w:rsidP="00242B30">
            <w:pPr>
              <w:jc w:val="center"/>
            </w:pPr>
            <w:r w:rsidRPr="00C25A27">
              <w:t>Сироткин И</w:t>
            </w:r>
            <w:r w:rsidR="005078EA">
              <w:t>горь Николаевич</w:t>
            </w:r>
          </w:p>
          <w:p w14:paraId="1B5F9B02" w14:textId="77777777" w:rsidR="00242B30" w:rsidRDefault="00242B30" w:rsidP="00242B30">
            <w:pPr>
              <w:jc w:val="center"/>
            </w:pPr>
            <w:r w:rsidRPr="00A37B12">
              <w:t>ОАО «Газпром трансгаз Беларусь»</w:t>
            </w:r>
          </w:p>
          <w:p w14:paraId="48CD7758" w14:textId="3DCA5D54" w:rsidR="00FD73AB" w:rsidRPr="00E62691" w:rsidRDefault="00FD73AB" w:rsidP="00242B30">
            <w:pPr>
              <w:jc w:val="center"/>
              <w:rPr>
                <w:bCs/>
                <w:color w:val="000000"/>
              </w:rPr>
            </w:pPr>
            <w:r w:rsidRPr="00A76F1C">
              <w:rPr>
                <w:color w:val="000000"/>
              </w:rPr>
              <w:t>очно</w:t>
            </w:r>
          </w:p>
        </w:tc>
        <w:tc>
          <w:tcPr>
            <w:tcW w:w="7655" w:type="dxa"/>
          </w:tcPr>
          <w:p w14:paraId="43808CCE" w14:textId="77777777" w:rsidR="00242B30" w:rsidRPr="00A76F1C" w:rsidRDefault="00242B30" w:rsidP="00242B30">
            <w:pPr>
              <w:contextualSpacing/>
              <w:jc w:val="center"/>
            </w:pPr>
            <w:r w:rsidRPr="00A76F1C">
              <w:t>Организация и выполнение воздушного обследования на объектах ОАО «Газпром трансгаз Беларусь»</w:t>
            </w:r>
          </w:p>
          <w:p w14:paraId="5031C9C7" w14:textId="7313553E" w:rsidR="00242B30" w:rsidRDefault="00242B30" w:rsidP="00242B30">
            <w:pPr>
              <w:pStyle w:val="af4"/>
              <w:spacing w:before="0" w:beforeAutospacing="0" w:after="0" w:afterAutospacing="0"/>
              <w:jc w:val="center"/>
            </w:pPr>
            <w:r w:rsidRPr="00A76F1C">
              <w:t>Котов В</w:t>
            </w:r>
            <w:r w:rsidR="000735C6">
              <w:t>ладимир Михайлович</w:t>
            </w:r>
          </w:p>
          <w:p w14:paraId="176B32B0" w14:textId="77777777" w:rsidR="00242B30" w:rsidRDefault="00242B30" w:rsidP="00242B30">
            <w:pPr>
              <w:pStyle w:val="af4"/>
              <w:spacing w:before="0" w:beforeAutospacing="0" w:after="0" w:afterAutospacing="0"/>
              <w:jc w:val="center"/>
            </w:pPr>
            <w:r w:rsidRPr="00A76F1C">
              <w:t>Филиал «Инженерно-технический центр ОАО «Газпром трансгаз Беларусь»</w:t>
            </w:r>
          </w:p>
          <w:p w14:paraId="0D683527" w14:textId="0684553F" w:rsidR="00FD73AB" w:rsidRPr="00A76F1C" w:rsidRDefault="00FD73AB" w:rsidP="00242B30">
            <w:pPr>
              <w:pStyle w:val="af4"/>
              <w:spacing w:before="0" w:beforeAutospacing="0" w:after="0" w:afterAutospacing="0"/>
              <w:jc w:val="center"/>
            </w:pPr>
            <w:r w:rsidRPr="00A76F1C">
              <w:rPr>
                <w:color w:val="000000"/>
              </w:rPr>
              <w:t>очно</w:t>
            </w:r>
          </w:p>
        </w:tc>
      </w:tr>
      <w:tr w:rsidR="00242B30" w:rsidRPr="00A76F1C" w14:paraId="4AE3467A" w14:textId="77777777" w:rsidTr="0067420B">
        <w:tc>
          <w:tcPr>
            <w:tcW w:w="7513" w:type="dxa"/>
          </w:tcPr>
          <w:p w14:paraId="53BE8CAC" w14:textId="77777777" w:rsidR="00242B30" w:rsidRPr="00A37B12" w:rsidRDefault="00242B30" w:rsidP="00242B30">
            <w:pPr>
              <w:jc w:val="center"/>
              <w:rPr>
                <w:bCs/>
              </w:rPr>
            </w:pPr>
            <w:r w:rsidRPr="00A37B12">
              <w:rPr>
                <w:bCs/>
              </w:rPr>
              <w:t>Диагностика объектов газораспределительной системы в условиях современных требований</w:t>
            </w:r>
          </w:p>
          <w:p w14:paraId="5027858A" w14:textId="59DD6476" w:rsidR="00242B30" w:rsidRDefault="00242B30" w:rsidP="00242B30">
            <w:pPr>
              <w:jc w:val="center"/>
            </w:pPr>
            <w:r w:rsidRPr="00A37B12">
              <w:t>Рудковский А</w:t>
            </w:r>
            <w:r w:rsidR="00171E72">
              <w:t xml:space="preserve">лександр </w:t>
            </w:r>
            <w:proofErr w:type="spellStart"/>
            <w:r w:rsidR="00171E72">
              <w:t>Тадеушевич</w:t>
            </w:r>
            <w:proofErr w:type="spellEnd"/>
          </w:p>
          <w:p w14:paraId="75E6DF26" w14:textId="77777777" w:rsidR="00242B30" w:rsidRDefault="00242B30" w:rsidP="00242B30">
            <w:pPr>
              <w:jc w:val="center"/>
            </w:pPr>
            <w:r w:rsidRPr="00A37B12">
              <w:t>УП «МИНГАЗ»</w:t>
            </w:r>
          </w:p>
          <w:p w14:paraId="59C157ED" w14:textId="610B8C5D" w:rsidR="00FD73AB" w:rsidRPr="00A37B12" w:rsidRDefault="00FD73AB" w:rsidP="00242B30">
            <w:pPr>
              <w:jc w:val="center"/>
            </w:pPr>
            <w:r w:rsidRPr="00A76F1C">
              <w:rPr>
                <w:color w:val="000000"/>
              </w:rPr>
              <w:t>очно</w:t>
            </w:r>
          </w:p>
        </w:tc>
        <w:tc>
          <w:tcPr>
            <w:tcW w:w="7655" w:type="dxa"/>
          </w:tcPr>
          <w:p w14:paraId="3BAA5240" w14:textId="77777777" w:rsidR="00242B30" w:rsidRPr="00E62691" w:rsidRDefault="00242B30" w:rsidP="00242B30">
            <w:pPr>
              <w:contextualSpacing/>
              <w:jc w:val="center"/>
            </w:pPr>
            <w:r w:rsidRPr="00E62691">
              <w:t>Цифровая трансформация на практике: как учетная система ERP меняет работу предприятия</w:t>
            </w:r>
          </w:p>
          <w:p w14:paraId="633245AE" w14:textId="59728E90" w:rsidR="00242B30" w:rsidRDefault="00242B30" w:rsidP="00242B30">
            <w:pPr>
              <w:contextualSpacing/>
              <w:jc w:val="center"/>
            </w:pPr>
            <w:proofErr w:type="spellStart"/>
            <w:r w:rsidRPr="00E62691">
              <w:t>Синькевич</w:t>
            </w:r>
            <w:proofErr w:type="spellEnd"/>
            <w:r w:rsidRPr="00E62691">
              <w:t xml:space="preserve"> </w:t>
            </w:r>
            <w:r w:rsidR="00FD73AB" w:rsidRPr="00A37B12">
              <w:rPr>
                <w:bCs/>
              </w:rPr>
              <w:t>Илья Андреевич</w:t>
            </w:r>
          </w:p>
          <w:p w14:paraId="1AD40906" w14:textId="77777777" w:rsidR="00242B30" w:rsidRDefault="00242B30" w:rsidP="00242B30">
            <w:pPr>
              <w:contextualSpacing/>
              <w:jc w:val="center"/>
              <w:rPr>
                <w:bCs/>
              </w:rPr>
            </w:pPr>
            <w:r w:rsidRPr="00A37B12">
              <w:rPr>
                <w:bCs/>
              </w:rPr>
              <w:t>УП «</w:t>
            </w:r>
            <w:proofErr w:type="spellStart"/>
            <w:r w:rsidRPr="00A37B12">
              <w:rPr>
                <w:bCs/>
              </w:rPr>
              <w:t>Минскоблгаз</w:t>
            </w:r>
            <w:proofErr w:type="spellEnd"/>
            <w:r w:rsidRPr="00A37B12">
              <w:rPr>
                <w:bCs/>
              </w:rPr>
              <w:t>»</w:t>
            </w:r>
          </w:p>
          <w:p w14:paraId="69570838" w14:textId="0A6EEA19" w:rsidR="00FD73AB" w:rsidRPr="00A76F1C" w:rsidRDefault="00FD73AB" w:rsidP="00242B30">
            <w:pPr>
              <w:contextualSpacing/>
              <w:jc w:val="center"/>
            </w:pPr>
            <w:r w:rsidRPr="00A76F1C">
              <w:rPr>
                <w:color w:val="000000"/>
              </w:rPr>
              <w:t>очно</w:t>
            </w:r>
          </w:p>
        </w:tc>
      </w:tr>
      <w:tr w:rsidR="00242B30" w:rsidRPr="00A76F1C" w14:paraId="6702BDB8" w14:textId="77777777" w:rsidTr="0067420B">
        <w:tc>
          <w:tcPr>
            <w:tcW w:w="7513" w:type="dxa"/>
          </w:tcPr>
          <w:p w14:paraId="48605198" w14:textId="77777777" w:rsidR="00242B30" w:rsidRPr="00A37B12" w:rsidRDefault="00242B30" w:rsidP="00242B30">
            <w:pPr>
              <w:ind w:firstLine="709"/>
              <w:jc w:val="center"/>
            </w:pPr>
            <w:r w:rsidRPr="00A37B12">
              <w:t>Техническое диагностирование запорной арматуры</w:t>
            </w:r>
          </w:p>
          <w:p w14:paraId="32270A2A" w14:textId="5E4C1B8F" w:rsidR="00242B30" w:rsidRDefault="00242B30" w:rsidP="00242B30">
            <w:pPr>
              <w:ind w:firstLine="709"/>
              <w:jc w:val="center"/>
            </w:pPr>
            <w:r w:rsidRPr="00A37B12">
              <w:t xml:space="preserve">Козлов </w:t>
            </w:r>
            <w:r w:rsidR="0029139F" w:rsidRPr="00A37B12">
              <w:t>А</w:t>
            </w:r>
            <w:r w:rsidR="0029139F">
              <w:t>лександр Александрович</w:t>
            </w:r>
          </w:p>
          <w:p w14:paraId="36CD764F" w14:textId="77777777" w:rsidR="00242B30" w:rsidRDefault="00242B30" w:rsidP="00242B30">
            <w:pPr>
              <w:jc w:val="center"/>
            </w:pPr>
            <w:r w:rsidRPr="00A37B12">
              <w:t>РУП «</w:t>
            </w:r>
            <w:proofErr w:type="spellStart"/>
            <w:r w:rsidRPr="00A37B12">
              <w:t>Могилевоблгаз</w:t>
            </w:r>
            <w:proofErr w:type="spellEnd"/>
            <w:r w:rsidRPr="00A37B12">
              <w:t>»</w:t>
            </w:r>
          </w:p>
          <w:p w14:paraId="57127CE0" w14:textId="7A361369" w:rsidR="00DA52F0" w:rsidRPr="00A37B12" w:rsidRDefault="00DA52F0" w:rsidP="00242B30">
            <w:pPr>
              <w:jc w:val="center"/>
            </w:pPr>
            <w:r w:rsidRPr="00A76F1C">
              <w:rPr>
                <w:color w:val="000000"/>
              </w:rPr>
              <w:t>очно</w:t>
            </w:r>
          </w:p>
        </w:tc>
        <w:tc>
          <w:tcPr>
            <w:tcW w:w="7655" w:type="dxa"/>
          </w:tcPr>
          <w:p w14:paraId="46620E97" w14:textId="77777777" w:rsidR="006455F8" w:rsidRPr="00A76F1C" w:rsidRDefault="006455F8" w:rsidP="006455F8">
            <w:pPr>
              <w:jc w:val="center"/>
            </w:pPr>
            <w:r w:rsidRPr="00A76F1C">
              <w:t xml:space="preserve">Использование системы CVSS для оценки уязвимостей и повышения защищенности </w:t>
            </w:r>
            <w:proofErr w:type="spellStart"/>
            <w:r w:rsidRPr="00A76F1C">
              <w:t>web</w:t>
            </w:r>
            <w:proofErr w:type="spellEnd"/>
            <w:r w:rsidRPr="00A76F1C">
              <w:t>-ресурсов нефтеперерабатывающих предприятий</w:t>
            </w:r>
          </w:p>
          <w:p w14:paraId="3AD69B56" w14:textId="77777777" w:rsidR="006455F8" w:rsidRDefault="006455F8" w:rsidP="006455F8">
            <w:pPr>
              <w:jc w:val="center"/>
            </w:pPr>
            <w:r w:rsidRPr="00A76F1C">
              <w:t>Петроченко И</w:t>
            </w:r>
            <w:r>
              <w:t xml:space="preserve">лья </w:t>
            </w:r>
            <w:r w:rsidRPr="00A76F1C">
              <w:t>О</w:t>
            </w:r>
            <w:r>
              <w:t>легович,</w:t>
            </w:r>
            <w:r w:rsidRPr="00A76F1C">
              <w:t xml:space="preserve"> </w:t>
            </w:r>
            <w:proofErr w:type="spellStart"/>
            <w:r w:rsidRPr="00A76F1C">
              <w:t>Бекерова</w:t>
            </w:r>
            <w:proofErr w:type="spellEnd"/>
            <w:r w:rsidRPr="00A76F1C">
              <w:t xml:space="preserve"> А. Л. </w:t>
            </w:r>
            <w:proofErr w:type="spellStart"/>
            <w:r w:rsidRPr="007E14A3">
              <w:t>Мателенок</w:t>
            </w:r>
            <w:proofErr w:type="spellEnd"/>
            <w:r w:rsidRPr="00A76F1C">
              <w:t xml:space="preserve"> А</w:t>
            </w:r>
            <w:r>
              <w:t xml:space="preserve">настасия </w:t>
            </w:r>
            <w:r w:rsidRPr="00A76F1C">
              <w:t>П</w:t>
            </w:r>
            <w:r>
              <w:t>етровна</w:t>
            </w:r>
            <w:r w:rsidRPr="00A76F1C">
              <w:t xml:space="preserve">. </w:t>
            </w:r>
          </w:p>
          <w:p w14:paraId="5611FBF8" w14:textId="77777777" w:rsidR="006455F8" w:rsidRDefault="006455F8" w:rsidP="006455F8">
            <w:pPr>
              <w:jc w:val="center"/>
              <w:rPr>
                <w:spacing w:val="-4"/>
              </w:rPr>
            </w:pPr>
            <w:r w:rsidRPr="00A76F1C">
              <w:rPr>
                <w:spacing w:val="-4"/>
              </w:rPr>
              <w:t xml:space="preserve">УО «Полоцкий государственный университет имени Евфросинии Полоцкой», </w:t>
            </w:r>
            <w:r>
              <w:rPr>
                <w:spacing w:val="-4"/>
              </w:rPr>
              <w:t xml:space="preserve">г. </w:t>
            </w:r>
            <w:r w:rsidRPr="00A76F1C">
              <w:rPr>
                <w:spacing w:val="-4"/>
              </w:rPr>
              <w:t>Новополоцк, Беларусь</w:t>
            </w:r>
          </w:p>
          <w:p w14:paraId="7B4D7EB4" w14:textId="0AFC4F1C" w:rsidR="00FD73AB" w:rsidRPr="00A37B12" w:rsidRDefault="006455F8" w:rsidP="006455F8">
            <w:pPr>
              <w:jc w:val="center"/>
            </w:pPr>
            <w:r w:rsidRPr="00A76F1C">
              <w:rPr>
                <w:color w:val="000000"/>
              </w:rPr>
              <w:t>очно</w:t>
            </w:r>
          </w:p>
        </w:tc>
      </w:tr>
      <w:tr w:rsidR="007C6B20" w:rsidRPr="00A76F1C" w14:paraId="18565177" w14:textId="77777777" w:rsidTr="00FF4AE6">
        <w:trPr>
          <w:trHeight w:val="2770"/>
        </w:trPr>
        <w:tc>
          <w:tcPr>
            <w:tcW w:w="7513" w:type="dxa"/>
          </w:tcPr>
          <w:p w14:paraId="6DC32756" w14:textId="77777777" w:rsidR="007C6B20" w:rsidRPr="00A37B12" w:rsidRDefault="007C6B20" w:rsidP="00242B30">
            <w:pPr>
              <w:jc w:val="center"/>
            </w:pPr>
            <w:r w:rsidRPr="00A37B12">
              <w:t>Обеспечение безопасности магистральных нефтегазопроводов за пределами нормативного срока службы путем восстановительной термической обработки кольцевых сварных соединений</w:t>
            </w:r>
          </w:p>
          <w:p w14:paraId="72C8EF59" w14:textId="279E42D1" w:rsidR="007C6B20" w:rsidRPr="00A37B12" w:rsidRDefault="007C6B20" w:rsidP="00242B30">
            <w:pPr>
              <w:jc w:val="center"/>
            </w:pPr>
            <w:r w:rsidRPr="00A37B12">
              <w:t>Янушонок А</w:t>
            </w:r>
            <w:r w:rsidR="00DA52F0">
              <w:t>лександр</w:t>
            </w:r>
            <w:r w:rsidRPr="00A37B12">
              <w:t xml:space="preserve"> Н</w:t>
            </w:r>
            <w:r w:rsidR="00DA52F0">
              <w:t>иколаевич</w:t>
            </w:r>
            <w:r w:rsidRPr="00A37B12">
              <w:t>.</w:t>
            </w:r>
            <w:r w:rsidRPr="00A37B12">
              <w:rPr>
                <w:vertAlign w:val="superscript"/>
              </w:rPr>
              <w:t>1)</w:t>
            </w:r>
            <w:r w:rsidRPr="00A37B12">
              <w:t xml:space="preserve">. </w:t>
            </w:r>
            <w:proofErr w:type="spellStart"/>
            <w:r w:rsidRPr="00A37B12">
              <w:t>Снарский</w:t>
            </w:r>
            <w:proofErr w:type="spellEnd"/>
            <w:r w:rsidRPr="00A37B12">
              <w:t xml:space="preserve"> А</w:t>
            </w:r>
            <w:r w:rsidR="00DA52F0">
              <w:t>ндрей</w:t>
            </w:r>
            <w:r w:rsidRPr="00A37B12">
              <w:t xml:space="preserve"> С</w:t>
            </w:r>
            <w:r w:rsidR="00DA52F0">
              <w:t>таниславович</w:t>
            </w:r>
            <w:r w:rsidRPr="00A37B12">
              <w:t>.</w:t>
            </w:r>
            <w:r w:rsidRPr="00A37B12">
              <w:rPr>
                <w:vertAlign w:val="superscript"/>
              </w:rPr>
              <w:t>2)</w:t>
            </w:r>
            <w:r w:rsidRPr="00A37B12">
              <w:t>, канд. техн. наук, доцент.</w:t>
            </w:r>
          </w:p>
          <w:p w14:paraId="219312C2" w14:textId="77777777" w:rsidR="007C6B20" w:rsidRPr="00A37B12" w:rsidRDefault="007C6B20" w:rsidP="00242B30">
            <w:pPr>
              <w:jc w:val="center"/>
            </w:pPr>
            <w:r w:rsidRPr="00A37B12">
              <w:rPr>
                <w:vertAlign w:val="superscript"/>
              </w:rPr>
              <w:t>1)</w:t>
            </w:r>
            <w:r w:rsidRPr="00A37B12">
              <w:t xml:space="preserve"> Учреждение образования «Полоцкий государственный университет имени Евфросинии Полоцкой»</w:t>
            </w:r>
          </w:p>
          <w:p w14:paraId="01B712CF" w14:textId="77777777" w:rsidR="007C6B20" w:rsidRDefault="007C6B20" w:rsidP="00242B30">
            <w:pPr>
              <w:jc w:val="center"/>
            </w:pPr>
            <w:r w:rsidRPr="00A37B12">
              <w:rPr>
                <w:vertAlign w:val="superscript"/>
              </w:rPr>
              <w:t>2)</w:t>
            </w:r>
            <w:r w:rsidRPr="00A37B12">
              <w:t xml:space="preserve"> Филиал БНТУ "Межотраслевой институт повышения квалификации и переподготовки кадров по менеджменту и развитию персонала Б</w:t>
            </w:r>
            <w:r>
              <w:t>елорусский национальный технический университет</w:t>
            </w:r>
          </w:p>
          <w:p w14:paraId="73DA9E2C" w14:textId="7D5959FF" w:rsidR="00FD73AB" w:rsidRPr="00A37B12" w:rsidRDefault="00FD73AB" w:rsidP="00242B30">
            <w:pPr>
              <w:jc w:val="center"/>
            </w:pPr>
            <w:r w:rsidRPr="00A76F1C">
              <w:rPr>
                <w:color w:val="000000"/>
              </w:rPr>
              <w:t>очно</w:t>
            </w:r>
          </w:p>
        </w:tc>
        <w:tc>
          <w:tcPr>
            <w:tcW w:w="7655" w:type="dxa"/>
          </w:tcPr>
          <w:p w14:paraId="24F2F965" w14:textId="1DF47610" w:rsidR="00FD73AB" w:rsidRPr="00A37B12" w:rsidRDefault="00FD73AB" w:rsidP="00242B30">
            <w:pPr>
              <w:jc w:val="center"/>
            </w:pPr>
          </w:p>
        </w:tc>
      </w:tr>
      <w:tr w:rsidR="00A96762" w:rsidRPr="00A76F1C" w14:paraId="42A7EBBF" w14:textId="77777777" w:rsidTr="00FF4AE6">
        <w:tc>
          <w:tcPr>
            <w:tcW w:w="15168" w:type="dxa"/>
            <w:gridSpan w:val="2"/>
          </w:tcPr>
          <w:p w14:paraId="7470467F" w14:textId="77777777" w:rsidR="004E3517" w:rsidRDefault="004E3517" w:rsidP="00FF4AE6">
            <w:pPr>
              <w:jc w:val="center"/>
            </w:pPr>
          </w:p>
          <w:p w14:paraId="6D7BD504" w14:textId="730E57B9" w:rsidR="004E3517" w:rsidRPr="00A76F1C" w:rsidRDefault="00A96762" w:rsidP="0013432B">
            <w:pPr>
              <w:jc w:val="center"/>
            </w:pPr>
            <w:r w:rsidRPr="00A76F1C">
              <w:t>Обед 1</w:t>
            </w:r>
            <w:r>
              <w:t>2</w:t>
            </w:r>
            <w:r>
              <w:rPr>
                <w:vertAlign w:val="superscript"/>
              </w:rPr>
              <w:t>3</w:t>
            </w:r>
            <w:r w:rsidRPr="00A76F1C">
              <w:rPr>
                <w:vertAlign w:val="superscript"/>
              </w:rPr>
              <w:t>0</w:t>
            </w:r>
            <w:r w:rsidRPr="00A76F1C">
              <w:t>-1</w:t>
            </w:r>
            <w:r>
              <w:t>3</w:t>
            </w:r>
            <w:r>
              <w:rPr>
                <w:vertAlign w:val="superscript"/>
              </w:rPr>
              <w:t>0</w:t>
            </w:r>
            <w:r w:rsidRPr="00A76F1C">
              <w:rPr>
                <w:vertAlign w:val="superscript"/>
              </w:rPr>
              <w:t>0</w:t>
            </w:r>
          </w:p>
        </w:tc>
      </w:tr>
      <w:tr w:rsidR="00242B30" w:rsidRPr="00A76F1C" w14:paraId="3B988342" w14:textId="77777777" w:rsidTr="00FF4AE6">
        <w:tc>
          <w:tcPr>
            <w:tcW w:w="15168" w:type="dxa"/>
            <w:gridSpan w:val="2"/>
          </w:tcPr>
          <w:p w14:paraId="20FD2E54" w14:textId="77777777" w:rsidR="00242B30" w:rsidRDefault="00242B30" w:rsidP="00242B30">
            <w:pPr>
              <w:jc w:val="center"/>
            </w:pPr>
            <w:r>
              <w:t xml:space="preserve">Участники конференции приглашаются на выставку техники </w:t>
            </w:r>
            <w:r w:rsidRPr="00A37B12">
              <w:t>УП «</w:t>
            </w:r>
            <w:proofErr w:type="spellStart"/>
            <w:r w:rsidRPr="00A37B12">
              <w:t>Витебскоблгаз</w:t>
            </w:r>
            <w:proofErr w:type="spellEnd"/>
            <w:r w:rsidRPr="00A37B12">
              <w:t>»</w:t>
            </w:r>
            <w:r>
              <w:t xml:space="preserve"> </w:t>
            </w:r>
          </w:p>
          <w:p w14:paraId="1B12CEE9" w14:textId="1486A873" w:rsidR="004E3517" w:rsidRPr="00A76F1C" w:rsidRDefault="00242B30" w:rsidP="00AB7D5A">
            <w:pPr>
              <w:jc w:val="center"/>
            </w:pPr>
            <w:r>
              <w:t xml:space="preserve">(аллея перед новым корпусом) </w:t>
            </w:r>
            <w:r w:rsidR="00CA3B44" w:rsidRPr="00A76F1C">
              <w:t>1</w:t>
            </w:r>
            <w:r w:rsidR="00CA3B44">
              <w:t>3</w:t>
            </w:r>
            <w:r w:rsidR="00CA3B44">
              <w:rPr>
                <w:vertAlign w:val="superscript"/>
              </w:rPr>
              <w:t>0</w:t>
            </w:r>
            <w:r w:rsidR="00CA3B44" w:rsidRPr="00A76F1C">
              <w:rPr>
                <w:vertAlign w:val="superscript"/>
              </w:rPr>
              <w:t>0</w:t>
            </w:r>
            <w:r w:rsidR="00CA3B44" w:rsidRPr="00A76F1C">
              <w:t>-1</w:t>
            </w:r>
            <w:r w:rsidR="00CA3B44">
              <w:t>3</w:t>
            </w:r>
            <w:r w:rsidR="00CA3B44">
              <w:rPr>
                <w:vertAlign w:val="superscript"/>
              </w:rPr>
              <w:t>3</w:t>
            </w:r>
            <w:r w:rsidR="00CA3B44" w:rsidRPr="00A76F1C">
              <w:rPr>
                <w:vertAlign w:val="superscript"/>
              </w:rPr>
              <w:t>0</w:t>
            </w:r>
          </w:p>
        </w:tc>
      </w:tr>
      <w:tr w:rsidR="00242B30" w:rsidRPr="00A76F1C" w14:paraId="0F695B30" w14:textId="77777777" w:rsidTr="0067420B">
        <w:tc>
          <w:tcPr>
            <w:tcW w:w="7513" w:type="dxa"/>
          </w:tcPr>
          <w:p w14:paraId="7AB78DA7" w14:textId="22460F7F" w:rsidR="00242B30" w:rsidRDefault="00242B30" w:rsidP="00242B30">
            <w:pPr>
              <w:pStyle w:val="af4"/>
              <w:spacing w:before="0" w:beforeAutospacing="0" w:after="0" w:afterAutospacing="0"/>
              <w:jc w:val="center"/>
            </w:pPr>
            <w:r w:rsidRPr="00A37B12">
              <w:lastRenderedPageBreak/>
              <w:t>Заседание 3 (</w:t>
            </w:r>
            <w:r>
              <w:t>аудитория 55</w:t>
            </w:r>
            <w:r w:rsidRPr="00A37B12">
              <w:t>)</w:t>
            </w:r>
          </w:p>
          <w:p w14:paraId="74CD4F5A" w14:textId="77777777" w:rsidR="00A96762" w:rsidRPr="00A37B12" w:rsidRDefault="00A96762" w:rsidP="00242B30">
            <w:pPr>
              <w:pStyle w:val="af4"/>
              <w:spacing w:before="0" w:beforeAutospacing="0" w:after="0" w:afterAutospacing="0"/>
              <w:jc w:val="center"/>
            </w:pPr>
          </w:p>
          <w:p w14:paraId="403FEFD5" w14:textId="49FCFB4B" w:rsidR="00242B30" w:rsidRDefault="00242B30" w:rsidP="00242B30">
            <w:pPr>
              <w:pStyle w:val="af4"/>
              <w:spacing w:before="0" w:beforeAutospacing="0" w:after="0" w:afterAutospacing="0"/>
              <w:jc w:val="center"/>
              <w:rPr>
                <w:b/>
                <w:bCs/>
                <w:color w:val="000000"/>
              </w:rPr>
            </w:pPr>
            <w:r w:rsidRPr="00A37B12">
              <w:rPr>
                <w:b/>
                <w:bCs/>
                <w:color w:val="000000"/>
              </w:rPr>
              <w:t>ЭКСПЛУАТАЦИЯ ОБЪЕКТОВ ТРАНСПОРТИРОВАНИЯ, ХРАНЕНИЯ И РАСПРЕДЕЛЕНИЯ ГАЗА, НЕФТИ И НЕФТЕПРОДУКТОВ</w:t>
            </w:r>
          </w:p>
          <w:p w14:paraId="28080D38" w14:textId="47D7B00F" w:rsidR="00242B30" w:rsidRPr="006B5E6C" w:rsidRDefault="00242B30" w:rsidP="00242B30">
            <w:pPr>
              <w:pStyle w:val="af4"/>
              <w:spacing w:before="0" w:beforeAutospacing="0" w:after="0" w:afterAutospacing="0"/>
              <w:jc w:val="center"/>
              <w:rPr>
                <w:color w:val="000000"/>
              </w:rPr>
            </w:pPr>
            <w:r w:rsidRPr="006B5E6C">
              <w:rPr>
                <w:color w:val="000000"/>
              </w:rPr>
              <w:t xml:space="preserve">Председатель заседания </w:t>
            </w:r>
            <w:r>
              <w:rPr>
                <w:color w:val="000000"/>
              </w:rPr>
              <w:t xml:space="preserve">Лизунов </w:t>
            </w:r>
            <w:r w:rsidR="00FF209E">
              <w:t>Игорь Валерьевич</w:t>
            </w:r>
          </w:p>
          <w:p w14:paraId="09414531" w14:textId="54EB28EC" w:rsidR="00242B30" w:rsidRDefault="00242B30" w:rsidP="00242B30">
            <w:pPr>
              <w:pStyle w:val="af4"/>
              <w:spacing w:before="0" w:beforeAutospacing="0" w:after="0" w:afterAutospacing="0"/>
              <w:jc w:val="center"/>
              <w:rPr>
                <w:color w:val="000000"/>
              </w:rPr>
            </w:pPr>
            <w:r w:rsidRPr="006B5E6C">
              <w:rPr>
                <w:color w:val="000000"/>
              </w:rPr>
              <w:t xml:space="preserve">Сопредседатель заседания </w:t>
            </w:r>
            <w:proofErr w:type="spellStart"/>
            <w:r>
              <w:rPr>
                <w:color w:val="000000"/>
              </w:rPr>
              <w:t>Спиридёнок</w:t>
            </w:r>
            <w:proofErr w:type="spellEnd"/>
            <w:r>
              <w:rPr>
                <w:color w:val="000000"/>
              </w:rPr>
              <w:t xml:space="preserve"> Л</w:t>
            </w:r>
            <w:r w:rsidR="00F15C96">
              <w:rPr>
                <w:color w:val="000000"/>
              </w:rPr>
              <w:t>юдмила Михайловна</w:t>
            </w:r>
          </w:p>
          <w:p w14:paraId="0007483C" w14:textId="77777777" w:rsidR="00242B30" w:rsidRDefault="00242B30" w:rsidP="00242B30">
            <w:pPr>
              <w:pStyle w:val="af4"/>
              <w:spacing w:before="0" w:beforeAutospacing="0" w:after="0" w:afterAutospacing="0"/>
              <w:jc w:val="center"/>
              <w:rPr>
                <w:b/>
                <w:bCs/>
                <w:color w:val="000000"/>
              </w:rPr>
            </w:pPr>
          </w:p>
          <w:p w14:paraId="3EF7EE1E" w14:textId="258C74D9" w:rsidR="00B81227" w:rsidRDefault="00063B53" w:rsidP="00242B30">
            <w:pPr>
              <w:pStyle w:val="af4"/>
              <w:spacing w:before="0" w:beforeAutospacing="0" w:after="0" w:afterAutospacing="0"/>
              <w:jc w:val="center"/>
            </w:pPr>
            <w:r w:rsidRPr="00063B53">
              <w:rPr>
                <w:rFonts w:ascii="Calibri" w:hAnsi="Calibri" w:cs="Calibri"/>
                <w:color w:val="000000"/>
                <w:shd w:val="clear" w:color="auto" w:fill="FFFFFF"/>
              </w:rPr>
              <w:t>Ссылка для дистанционного подключения:</w:t>
            </w:r>
            <w:r>
              <w:rPr>
                <w:rFonts w:ascii="Calibri" w:hAnsi="Calibri" w:cs="Calibri"/>
                <w:color w:val="000000"/>
                <w:shd w:val="clear" w:color="auto" w:fill="FFFFFF"/>
              </w:rPr>
              <w:br/>
            </w:r>
            <w:hyperlink r:id="rId12" w:tgtFrame="_blank" w:history="1">
              <w:r w:rsidR="00B81227">
                <w:rPr>
                  <w:rStyle w:val="af1"/>
                  <w:rFonts w:ascii="Calibri" w:eastAsiaTheme="majorEastAsia" w:hAnsi="Calibri" w:cs="Calibri"/>
                  <w:shd w:val="clear" w:color="auto" w:fill="FFFFFF"/>
                </w:rPr>
                <w:t>https://meet.google.com/jcu-cqbh-cgp</w:t>
              </w:r>
            </w:hyperlink>
            <w:r w:rsidR="00B81227">
              <w:rPr>
                <w:rFonts w:ascii="Calibri" w:hAnsi="Calibri" w:cs="Calibri"/>
                <w:color w:val="000000"/>
                <w:shd w:val="clear" w:color="auto" w:fill="FFFFFF"/>
              </w:rPr>
              <w:t> </w:t>
            </w:r>
            <w:r w:rsidR="00B81227">
              <w:t xml:space="preserve"> </w:t>
            </w:r>
          </w:p>
          <w:p w14:paraId="3C7227BA" w14:textId="77777777" w:rsidR="004E3517" w:rsidRDefault="004E3517" w:rsidP="00242B30">
            <w:pPr>
              <w:pStyle w:val="af4"/>
              <w:spacing w:before="0" w:beforeAutospacing="0" w:after="0" w:afterAutospacing="0"/>
              <w:jc w:val="center"/>
              <w:rPr>
                <w:i/>
                <w:iCs/>
                <w:color w:val="000000"/>
              </w:rPr>
            </w:pPr>
          </w:p>
          <w:p w14:paraId="164ACD5F" w14:textId="58F7FB57" w:rsidR="00242B30" w:rsidRDefault="00242B30" w:rsidP="00242B30">
            <w:pPr>
              <w:pStyle w:val="af4"/>
              <w:spacing w:before="0" w:beforeAutospacing="0" w:after="0" w:afterAutospacing="0"/>
              <w:jc w:val="center"/>
              <w:rPr>
                <w:i/>
                <w:iCs/>
                <w:color w:val="000000"/>
              </w:rPr>
            </w:pPr>
            <w:r w:rsidRPr="007E14A3">
              <w:rPr>
                <w:i/>
                <w:iCs/>
                <w:color w:val="000000"/>
              </w:rPr>
              <w:t xml:space="preserve">Начало </w:t>
            </w:r>
            <w:r w:rsidRPr="007E14A3">
              <w:rPr>
                <w:i/>
                <w:iCs/>
              </w:rPr>
              <w:t>1</w:t>
            </w:r>
            <w:r>
              <w:rPr>
                <w:i/>
                <w:iCs/>
              </w:rPr>
              <w:t>3</w:t>
            </w:r>
            <w:r>
              <w:rPr>
                <w:i/>
                <w:iCs/>
                <w:vertAlign w:val="superscript"/>
              </w:rPr>
              <w:t>3</w:t>
            </w:r>
            <w:r w:rsidRPr="007E14A3">
              <w:rPr>
                <w:i/>
                <w:iCs/>
                <w:vertAlign w:val="superscript"/>
              </w:rPr>
              <w:t>0</w:t>
            </w:r>
            <w:r w:rsidRPr="007E14A3">
              <w:rPr>
                <w:i/>
                <w:iCs/>
              </w:rPr>
              <w:t>.</w:t>
            </w:r>
            <w:r>
              <w:rPr>
                <w:i/>
                <w:iCs/>
              </w:rPr>
              <w:t xml:space="preserve"> </w:t>
            </w:r>
            <w:r w:rsidRPr="00333E19">
              <w:rPr>
                <w:i/>
                <w:iCs/>
                <w:color w:val="000000"/>
              </w:rPr>
              <w:t>Регламент – 10 минут на доклад</w:t>
            </w:r>
          </w:p>
          <w:p w14:paraId="384483A6" w14:textId="4EB57A5F" w:rsidR="00242B30" w:rsidRPr="00A37B12" w:rsidRDefault="00242B30" w:rsidP="00242B30">
            <w:pPr>
              <w:jc w:val="center"/>
            </w:pPr>
          </w:p>
        </w:tc>
        <w:tc>
          <w:tcPr>
            <w:tcW w:w="7655" w:type="dxa"/>
          </w:tcPr>
          <w:p w14:paraId="54E47560" w14:textId="036A3632" w:rsidR="00242B30" w:rsidRDefault="00242B30" w:rsidP="00242B30">
            <w:pPr>
              <w:pStyle w:val="af4"/>
              <w:spacing w:before="0" w:beforeAutospacing="0" w:after="0" w:afterAutospacing="0"/>
              <w:jc w:val="center"/>
            </w:pPr>
            <w:r w:rsidRPr="00A37B12">
              <w:t>Заседание 4 (</w:t>
            </w:r>
            <w:r w:rsidR="00B71293">
              <w:t xml:space="preserve">аудитория 330А </w:t>
            </w:r>
            <w:r w:rsidR="00B71293" w:rsidRPr="00B71293">
              <w:t>«Media Hall»</w:t>
            </w:r>
            <w:r w:rsidRPr="00A37B12">
              <w:t>)</w:t>
            </w:r>
          </w:p>
          <w:p w14:paraId="1CADD171" w14:textId="77777777" w:rsidR="00A96762" w:rsidRPr="00A37B12" w:rsidRDefault="00A96762" w:rsidP="00242B30">
            <w:pPr>
              <w:pStyle w:val="af4"/>
              <w:spacing w:before="0" w:beforeAutospacing="0" w:after="0" w:afterAutospacing="0"/>
              <w:jc w:val="center"/>
            </w:pPr>
          </w:p>
          <w:p w14:paraId="23246595" w14:textId="326ADC7F" w:rsidR="00242B30" w:rsidRDefault="00242B30" w:rsidP="00242B30">
            <w:pPr>
              <w:pStyle w:val="af4"/>
              <w:spacing w:before="0" w:beforeAutospacing="0" w:after="0" w:afterAutospacing="0"/>
              <w:jc w:val="center"/>
              <w:rPr>
                <w:b/>
                <w:bCs/>
                <w:color w:val="000000"/>
              </w:rPr>
            </w:pPr>
            <w:r w:rsidRPr="00A37B12">
              <w:rPr>
                <w:b/>
                <w:bCs/>
                <w:color w:val="000000"/>
              </w:rPr>
              <w:t>СТРОИТЕЛЬСТВО И РЕМОНТ ОБЪЕКТОВ ТРАНСПОРТИРОВАНИЯ, ХРАНЕНИЯ И РАСПРЕДЕЛЕНИЯ ГАЗА, НЕФТИ И НЕФТЕПРОДУКТОВ</w:t>
            </w:r>
          </w:p>
          <w:p w14:paraId="4D2FA9C5" w14:textId="59A63559" w:rsidR="00242B30" w:rsidRPr="006B5E6C" w:rsidRDefault="00242B30" w:rsidP="00242B30">
            <w:pPr>
              <w:pStyle w:val="af4"/>
              <w:spacing w:before="0" w:beforeAutospacing="0" w:after="0" w:afterAutospacing="0"/>
              <w:jc w:val="center"/>
              <w:rPr>
                <w:color w:val="000000"/>
              </w:rPr>
            </w:pPr>
            <w:r w:rsidRPr="006B5E6C">
              <w:rPr>
                <w:color w:val="000000"/>
              </w:rPr>
              <w:t xml:space="preserve">Председатель заседания </w:t>
            </w:r>
            <w:proofErr w:type="spellStart"/>
            <w:r>
              <w:rPr>
                <w:color w:val="000000"/>
              </w:rPr>
              <w:t>Аусев</w:t>
            </w:r>
            <w:proofErr w:type="spellEnd"/>
            <w:r>
              <w:rPr>
                <w:color w:val="000000"/>
              </w:rPr>
              <w:t xml:space="preserve"> </w:t>
            </w:r>
            <w:r w:rsidR="000465D7" w:rsidRPr="000B036E">
              <w:t>В</w:t>
            </w:r>
            <w:r w:rsidR="000465D7">
              <w:t xml:space="preserve">ладимир </w:t>
            </w:r>
            <w:r w:rsidR="000465D7" w:rsidRPr="000B036E">
              <w:t>Г</w:t>
            </w:r>
            <w:r w:rsidR="000465D7">
              <w:t>еоргиевич</w:t>
            </w:r>
          </w:p>
          <w:p w14:paraId="4899BE8B" w14:textId="050C5F86" w:rsidR="00242B30" w:rsidRDefault="00242B30" w:rsidP="00242B30">
            <w:pPr>
              <w:pStyle w:val="af4"/>
              <w:spacing w:before="0" w:beforeAutospacing="0" w:after="0" w:afterAutospacing="0"/>
              <w:jc w:val="center"/>
              <w:rPr>
                <w:color w:val="000000"/>
              </w:rPr>
            </w:pPr>
            <w:r w:rsidRPr="006B5E6C">
              <w:rPr>
                <w:color w:val="000000"/>
              </w:rPr>
              <w:t xml:space="preserve">Сопредседатель заседания </w:t>
            </w:r>
            <w:r>
              <w:rPr>
                <w:color w:val="000000"/>
              </w:rPr>
              <w:t>Коваленко П</w:t>
            </w:r>
            <w:r w:rsidR="006C2132">
              <w:rPr>
                <w:color w:val="000000"/>
              </w:rPr>
              <w:t>авел Васильевич</w:t>
            </w:r>
          </w:p>
          <w:p w14:paraId="76D8C4B0" w14:textId="77777777" w:rsidR="00242B30" w:rsidRDefault="00242B30" w:rsidP="00242B30">
            <w:pPr>
              <w:pStyle w:val="af4"/>
              <w:spacing w:before="0" w:beforeAutospacing="0" w:after="0" w:afterAutospacing="0"/>
              <w:jc w:val="center"/>
              <w:rPr>
                <w:b/>
                <w:bCs/>
                <w:color w:val="000000"/>
              </w:rPr>
            </w:pPr>
          </w:p>
          <w:p w14:paraId="649A9282" w14:textId="7DF77CCE" w:rsidR="00242B30" w:rsidRDefault="00063B53" w:rsidP="00242B30">
            <w:pPr>
              <w:pStyle w:val="af4"/>
              <w:spacing w:before="0" w:beforeAutospacing="0" w:after="0" w:afterAutospacing="0"/>
              <w:jc w:val="center"/>
              <w:rPr>
                <w:b/>
                <w:bCs/>
                <w:color w:val="000000"/>
              </w:rPr>
            </w:pPr>
            <w:r w:rsidRPr="00063B53">
              <w:rPr>
                <w:rFonts w:ascii="Calibri" w:hAnsi="Calibri" w:cs="Calibri"/>
                <w:color w:val="000000"/>
                <w:shd w:val="clear" w:color="auto" w:fill="FFFFFF"/>
              </w:rPr>
              <w:t>Ссылка для дистанционного подключения:</w:t>
            </w:r>
            <w:r>
              <w:rPr>
                <w:rFonts w:ascii="Calibri" w:hAnsi="Calibri" w:cs="Calibri"/>
                <w:color w:val="000000"/>
                <w:shd w:val="clear" w:color="auto" w:fill="FFFFFF"/>
              </w:rPr>
              <w:br/>
            </w:r>
            <w:hyperlink r:id="rId13" w:tgtFrame="_blank" w:history="1">
              <w:r w:rsidR="00C74BB0">
                <w:rPr>
                  <w:rStyle w:val="af1"/>
                  <w:rFonts w:ascii="Calibri" w:eastAsiaTheme="majorEastAsia" w:hAnsi="Calibri" w:cs="Calibri"/>
                  <w:shd w:val="clear" w:color="auto" w:fill="FFFFFF"/>
                </w:rPr>
                <w:t>https://meet.google.com/axc-vovb-oqx</w:t>
              </w:r>
            </w:hyperlink>
          </w:p>
          <w:p w14:paraId="562EAB54" w14:textId="77777777" w:rsidR="004E3517" w:rsidRDefault="004E3517" w:rsidP="00242B30">
            <w:pPr>
              <w:pStyle w:val="af4"/>
              <w:spacing w:before="0" w:beforeAutospacing="0" w:after="0" w:afterAutospacing="0"/>
              <w:jc w:val="center"/>
              <w:rPr>
                <w:i/>
                <w:iCs/>
                <w:color w:val="000000"/>
              </w:rPr>
            </w:pPr>
          </w:p>
          <w:p w14:paraId="7B6D9F94" w14:textId="026ACC5D" w:rsidR="00242B30" w:rsidRDefault="00242B30" w:rsidP="00242B30">
            <w:pPr>
              <w:pStyle w:val="af4"/>
              <w:spacing w:before="0" w:beforeAutospacing="0" w:after="0" w:afterAutospacing="0"/>
              <w:jc w:val="center"/>
              <w:rPr>
                <w:i/>
                <w:iCs/>
                <w:color w:val="000000"/>
              </w:rPr>
            </w:pPr>
            <w:r w:rsidRPr="007E14A3">
              <w:rPr>
                <w:i/>
                <w:iCs/>
                <w:color w:val="000000"/>
              </w:rPr>
              <w:t xml:space="preserve">Начало </w:t>
            </w:r>
            <w:r w:rsidRPr="007E14A3">
              <w:rPr>
                <w:i/>
                <w:iCs/>
              </w:rPr>
              <w:t>1</w:t>
            </w:r>
            <w:r>
              <w:rPr>
                <w:i/>
                <w:iCs/>
              </w:rPr>
              <w:t>3</w:t>
            </w:r>
            <w:r>
              <w:rPr>
                <w:i/>
                <w:iCs/>
                <w:vertAlign w:val="superscript"/>
              </w:rPr>
              <w:t>3</w:t>
            </w:r>
            <w:r w:rsidRPr="007E14A3">
              <w:rPr>
                <w:i/>
                <w:iCs/>
                <w:vertAlign w:val="superscript"/>
              </w:rPr>
              <w:t>0</w:t>
            </w:r>
            <w:r w:rsidRPr="007E14A3">
              <w:rPr>
                <w:i/>
                <w:iCs/>
              </w:rPr>
              <w:t>.</w:t>
            </w:r>
            <w:r>
              <w:rPr>
                <w:i/>
                <w:iCs/>
              </w:rPr>
              <w:t xml:space="preserve"> </w:t>
            </w:r>
            <w:r w:rsidRPr="00333E19">
              <w:rPr>
                <w:i/>
                <w:iCs/>
                <w:color w:val="000000"/>
              </w:rPr>
              <w:t>Регламент – 10 минут на доклад</w:t>
            </w:r>
          </w:p>
          <w:p w14:paraId="377B4741" w14:textId="378FFDDB" w:rsidR="00242B30" w:rsidRPr="00A37B12" w:rsidRDefault="00242B30" w:rsidP="00242B30">
            <w:pPr>
              <w:jc w:val="center"/>
            </w:pPr>
          </w:p>
        </w:tc>
      </w:tr>
      <w:tr w:rsidR="008313EC" w:rsidRPr="00A76F1C" w14:paraId="35FBE408" w14:textId="77777777" w:rsidTr="0067420B">
        <w:tc>
          <w:tcPr>
            <w:tcW w:w="7513" w:type="dxa"/>
          </w:tcPr>
          <w:p w14:paraId="68838949" w14:textId="3D5481E6" w:rsidR="008313EC" w:rsidRDefault="008313EC" w:rsidP="008313EC">
            <w:pPr>
              <w:jc w:val="center"/>
            </w:pPr>
            <w:r w:rsidRPr="00A76F1C">
              <w:t xml:space="preserve">Использование результатов ВТД в системе управления техническим состоянием линейной части МГ </w:t>
            </w:r>
            <w:r w:rsidRPr="00A76F1C">
              <w:br/>
              <w:t>Мажуга Е</w:t>
            </w:r>
            <w:r w:rsidR="00365800">
              <w:t>гор Геннадьевич</w:t>
            </w:r>
          </w:p>
          <w:p w14:paraId="4683D85B" w14:textId="77777777" w:rsidR="008313EC" w:rsidRDefault="008313EC" w:rsidP="008313EC">
            <w:pPr>
              <w:pStyle w:val="af4"/>
              <w:spacing w:before="0" w:beforeAutospacing="0" w:after="0" w:afterAutospacing="0"/>
              <w:jc w:val="center"/>
            </w:pPr>
            <w:r w:rsidRPr="00A76F1C">
              <w:t>ОАО «</w:t>
            </w:r>
            <w:r w:rsidRPr="000B036E">
              <w:t>Газпром трансгаз Беларусь</w:t>
            </w:r>
            <w:r w:rsidRPr="00A76F1C">
              <w:t>»</w:t>
            </w:r>
          </w:p>
          <w:p w14:paraId="02572FFA" w14:textId="4B0FE4F0" w:rsidR="00DA52F0" w:rsidRPr="00A37B12" w:rsidRDefault="00DA52F0" w:rsidP="008313EC">
            <w:pPr>
              <w:pStyle w:val="af4"/>
              <w:spacing w:before="0" w:beforeAutospacing="0" w:after="0" w:afterAutospacing="0"/>
              <w:jc w:val="center"/>
            </w:pPr>
            <w:r w:rsidRPr="00A76F1C">
              <w:rPr>
                <w:color w:val="000000"/>
              </w:rPr>
              <w:t>очно</w:t>
            </w:r>
          </w:p>
        </w:tc>
        <w:tc>
          <w:tcPr>
            <w:tcW w:w="7655" w:type="dxa"/>
          </w:tcPr>
          <w:p w14:paraId="3571FF7F" w14:textId="77777777" w:rsidR="008313EC" w:rsidRPr="0035798F" w:rsidRDefault="008313EC" w:rsidP="008313E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5798F">
              <w:rPr>
                <w:bCs/>
              </w:rPr>
              <w:t>Модернизация узла сопряжения стенки с днищем вертикального стального резервуара</w:t>
            </w:r>
          </w:p>
          <w:p w14:paraId="71637E74" w14:textId="0494ACB1" w:rsidR="008313EC" w:rsidRDefault="008313EC" w:rsidP="008313EC">
            <w:pPr>
              <w:jc w:val="center"/>
            </w:pPr>
            <w:proofErr w:type="spellStart"/>
            <w:r w:rsidRPr="0035798F">
              <w:t>Терегулов</w:t>
            </w:r>
            <w:proofErr w:type="spellEnd"/>
            <w:r w:rsidRPr="0035798F">
              <w:t xml:space="preserve"> </w:t>
            </w:r>
            <w:r w:rsidR="00E42520">
              <w:t>Марат Рустамович</w:t>
            </w:r>
            <w:r w:rsidRPr="0035798F">
              <w:t xml:space="preserve">, </w:t>
            </w:r>
            <w:proofErr w:type="spellStart"/>
            <w:r w:rsidRPr="0035798F">
              <w:t>Тян</w:t>
            </w:r>
            <w:proofErr w:type="spellEnd"/>
            <w:r w:rsidRPr="0035798F">
              <w:t xml:space="preserve"> </w:t>
            </w:r>
            <w:r w:rsidR="00DA52F0" w:rsidRPr="0035798F">
              <w:t>Владимир Константинович</w:t>
            </w:r>
            <w:r w:rsidRPr="0035798F">
              <w:t> </w:t>
            </w:r>
          </w:p>
          <w:p w14:paraId="16096A1B" w14:textId="77777777" w:rsidR="008313EC" w:rsidRDefault="008313EC" w:rsidP="008313EC">
            <w:pPr>
              <w:pStyle w:val="af4"/>
              <w:spacing w:before="0" w:beforeAutospacing="0" w:after="0" w:afterAutospacing="0"/>
              <w:jc w:val="center"/>
            </w:pPr>
            <w:r w:rsidRPr="0035798F">
              <w:t xml:space="preserve">Самарский государственный технический университет, </w:t>
            </w:r>
            <w:r>
              <w:t xml:space="preserve">г. </w:t>
            </w:r>
            <w:r w:rsidRPr="0035798F">
              <w:t>Самара, Россия</w:t>
            </w:r>
          </w:p>
          <w:p w14:paraId="65D84C81" w14:textId="3DBC87D7" w:rsidR="00DA52F0" w:rsidRPr="00A37B12" w:rsidRDefault="00DA52F0" w:rsidP="008313EC">
            <w:pPr>
              <w:pStyle w:val="af4"/>
              <w:spacing w:before="0" w:beforeAutospacing="0" w:after="0" w:afterAutospacing="0"/>
              <w:jc w:val="center"/>
            </w:pPr>
            <w:r w:rsidRPr="0035798F">
              <w:t>Дистанционно</w:t>
            </w:r>
          </w:p>
        </w:tc>
      </w:tr>
      <w:tr w:rsidR="008313EC" w:rsidRPr="00A76F1C" w14:paraId="0B14D15E" w14:textId="77777777" w:rsidTr="0067420B">
        <w:tc>
          <w:tcPr>
            <w:tcW w:w="7513" w:type="dxa"/>
          </w:tcPr>
          <w:p w14:paraId="4726BCA5" w14:textId="39303F64" w:rsidR="008313EC" w:rsidRPr="00A76F1C" w:rsidRDefault="008313EC" w:rsidP="008313EC">
            <w:pPr>
              <w:pStyle w:val="af5"/>
              <w:spacing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</w:rPr>
            </w:pPr>
            <w:r w:rsidRPr="00A76F1C">
              <w:rPr>
                <w:rFonts w:ascii="Times New Roman" w:hAnsi="Times New Roman" w:cs="Times New Roman"/>
                <w:b w:val="0"/>
                <w:bCs w:val="0"/>
                <w:sz w:val="24"/>
              </w:rPr>
              <w:t>Разработка риск-ориентированной методики оценки технического состояния распределительных газопроводов</w:t>
            </w:r>
          </w:p>
          <w:p w14:paraId="14D38366" w14:textId="5886250E" w:rsidR="008313EC" w:rsidRPr="00A76F1C" w:rsidRDefault="00D82A86" w:rsidP="008313EC">
            <w:pPr>
              <w:pStyle w:val="af5"/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sz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</w:rPr>
              <w:t>Бердашкевич Валентин Владиленович</w:t>
            </w:r>
            <w:r w:rsidR="008313EC" w:rsidRPr="00A76F1C">
              <w:rPr>
                <w:rFonts w:ascii="Times New Roman" w:hAnsi="Times New Roman" w:cs="Times New Roman"/>
                <w:b w:val="0"/>
                <w:sz w:val="24"/>
                <w:vertAlign w:val="superscript"/>
              </w:rPr>
              <w:t>1</w:t>
            </w:r>
            <w:r w:rsidR="008313EC" w:rsidRPr="00A76F1C">
              <w:rPr>
                <w:rFonts w:ascii="Times New Roman" w:hAnsi="Times New Roman" w:cs="Times New Roman"/>
                <w:b w:val="0"/>
                <w:sz w:val="24"/>
              </w:rPr>
              <w:t>,</w:t>
            </w:r>
            <w:r w:rsidR="008313EC" w:rsidRPr="00A76F1C">
              <w:rPr>
                <w:rFonts w:ascii="Times New Roman" w:hAnsi="Times New Roman" w:cs="Times New Roman"/>
                <w:b w:val="0"/>
                <w:sz w:val="24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sz w:val="24"/>
              </w:rPr>
              <w:t>Леонович Игорь Александрович</w:t>
            </w:r>
            <w:r w:rsidR="008313EC" w:rsidRPr="00A76F1C">
              <w:rPr>
                <w:rFonts w:ascii="Times New Roman" w:hAnsi="Times New Roman" w:cs="Times New Roman"/>
                <w:b w:val="0"/>
                <w:sz w:val="24"/>
                <w:vertAlign w:val="superscript"/>
              </w:rPr>
              <w:t>2</w:t>
            </w:r>
          </w:p>
          <w:p w14:paraId="11648B24" w14:textId="0145F76A" w:rsidR="008313EC" w:rsidRPr="00A76F1C" w:rsidRDefault="008313EC" w:rsidP="008313EC">
            <w:pPr>
              <w:pStyle w:val="af5"/>
              <w:spacing w:line="240" w:lineRule="auto"/>
              <w:jc w:val="center"/>
              <w:rPr>
                <w:rFonts w:ascii="Times New Roman" w:hAnsi="Times New Roman" w:cs="Times New Roman"/>
                <w:b w:val="0"/>
                <w:spacing w:val="-4"/>
                <w:sz w:val="24"/>
              </w:rPr>
            </w:pPr>
            <w:r w:rsidRPr="00A76F1C">
              <w:rPr>
                <w:rFonts w:ascii="Times New Roman" w:hAnsi="Times New Roman" w:cs="Times New Roman"/>
                <w:b w:val="0"/>
                <w:sz w:val="24"/>
                <w:vertAlign w:val="superscript"/>
              </w:rPr>
              <w:t>1</w:t>
            </w:r>
            <w:r w:rsidRPr="00A76F1C">
              <w:rPr>
                <w:rFonts w:ascii="Times New Roman" w:hAnsi="Times New Roman" w:cs="Times New Roman"/>
                <w:b w:val="0"/>
                <w:sz w:val="24"/>
              </w:rPr>
              <w:t> </w:t>
            </w:r>
            <w:r w:rsidRPr="00A76F1C">
              <w:rPr>
                <w:rFonts w:ascii="Times New Roman" w:hAnsi="Times New Roman" w:cs="Times New Roman"/>
                <w:b w:val="0"/>
                <w:spacing w:val="-4"/>
                <w:sz w:val="24"/>
              </w:rPr>
              <w:t xml:space="preserve">УО «Полоцкий государственный университет имени Евфросинии Полоцкой», </w:t>
            </w:r>
            <w:r>
              <w:rPr>
                <w:rFonts w:ascii="Times New Roman" w:hAnsi="Times New Roman" w:cs="Times New Roman"/>
                <w:b w:val="0"/>
                <w:spacing w:val="-4"/>
                <w:sz w:val="24"/>
              </w:rPr>
              <w:t xml:space="preserve">г. </w:t>
            </w:r>
            <w:r w:rsidRPr="00A76F1C">
              <w:rPr>
                <w:rFonts w:ascii="Times New Roman" w:hAnsi="Times New Roman" w:cs="Times New Roman"/>
                <w:b w:val="0"/>
                <w:spacing w:val="-4"/>
                <w:sz w:val="24"/>
              </w:rPr>
              <w:t>Новополоцк, Беларусь</w:t>
            </w:r>
          </w:p>
          <w:p w14:paraId="3BCEA8C6" w14:textId="77777777" w:rsidR="008313EC" w:rsidRDefault="008313EC" w:rsidP="008313EC">
            <w:pPr>
              <w:pStyle w:val="af5"/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sz w:val="24"/>
              </w:rPr>
            </w:pPr>
            <w:r w:rsidRPr="00A76F1C">
              <w:rPr>
                <w:rFonts w:ascii="Times New Roman" w:eastAsia="Times New Roman" w:hAnsi="Times New Roman" w:cs="Times New Roman"/>
                <w:b w:val="0"/>
                <w:sz w:val="24"/>
                <w:vertAlign w:val="superscript"/>
              </w:rPr>
              <w:t>2</w:t>
            </w:r>
            <w:r w:rsidRPr="00A76F1C">
              <w:rPr>
                <w:rFonts w:ascii="Times New Roman" w:eastAsia="Times New Roman" w:hAnsi="Times New Roman" w:cs="Times New Roman"/>
                <w:b w:val="0"/>
                <w:sz w:val="24"/>
              </w:rPr>
              <w:t xml:space="preserve">Российский государственный университет нефти и газа (национальный исследовательский университет) имени И.М. Губкина, </w:t>
            </w:r>
            <w:r>
              <w:rPr>
                <w:rFonts w:ascii="Times New Roman" w:eastAsia="Times New Roman" w:hAnsi="Times New Roman" w:cs="Times New Roman"/>
                <w:b w:val="0"/>
                <w:sz w:val="24"/>
              </w:rPr>
              <w:t xml:space="preserve">г. </w:t>
            </w:r>
            <w:r w:rsidRPr="00A76F1C">
              <w:rPr>
                <w:rFonts w:ascii="Times New Roman" w:eastAsia="Times New Roman" w:hAnsi="Times New Roman" w:cs="Times New Roman"/>
                <w:b w:val="0"/>
                <w:sz w:val="24"/>
              </w:rPr>
              <w:t xml:space="preserve">Москва, </w:t>
            </w:r>
            <w:r w:rsidRPr="003B07C0">
              <w:rPr>
                <w:rFonts w:ascii="Times New Roman" w:eastAsia="Times New Roman" w:hAnsi="Times New Roman" w:cs="Times New Roman"/>
                <w:b w:val="0"/>
                <w:sz w:val="24"/>
              </w:rPr>
              <w:t>Россия</w:t>
            </w:r>
          </w:p>
          <w:p w14:paraId="37C2BF33" w14:textId="6FD096E0" w:rsidR="00DA52F0" w:rsidRPr="00A76F1C" w:rsidRDefault="00DA52F0" w:rsidP="00744C9C">
            <w:pPr>
              <w:pStyle w:val="af4"/>
              <w:spacing w:before="0" w:beforeAutospacing="0" w:after="0" w:afterAutospacing="0"/>
              <w:jc w:val="center"/>
            </w:pPr>
            <w:r w:rsidRPr="00A76F1C">
              <w:rPr>
                <w:color w:val="000000"/>
              </w:rPr>
              <w:t>очно</w:t>
            </w:r>
          </w:p>
        </w:tc>
        <w:tc>
          <w:tcPr>
            <w:tcW w:w="7655" w:type="dxa"/>
          </w:tcPr>
          <w:p w14:paraId="74BC8ABF" w14:textId="77777777" w:rsidR="008313EC" w:rsidRPr="0035798F" w:rsidRDefault="008313EC" w:rsidP="008313EC">
            <w:pPr>
              <w:tabs>
                <w:tab w:val="left" w:pos="2030"/>
              </w:tabs>
              <w:jc w:val="center"/>
              <w:rPr>
                <w:bCs/>
                <w:color w:val="000000" w:themeColor="text1"/>
              </w:rPr>
            </w:pPr>
            <w:r w:rsidRPr="0035798F">
              <w:rPr>
                <w:bCs/>
                <w:color w:val="000000" w:themeColor="text1"/>
              </w:rPr>
              <w:t>Современное ультразвуковое оборудование и гибкие цифровые детекторы для контроля технического состояния объектов транспортирования газа и нефтепродуктов</w:t>
            </w:r>
          </w:p>
          <w:p w14:paraId="0023C2B8" w14:textId="5AE39491" w:rsidR="008313EC" w:rsidRPr="0035798F" w:rsidRDefault="008313EC" w:rsidP="008313EC">
            <w:pPr>
              <w:tabs>
                <w:tab w:val="left" w:pos="2030"/>
              </w:tabs>
              <w:jc w:val="center"/>
              <w:rPr>
                <w:color w:val="000000" w:themeColor="text1"/>
              </w:rPr>
            </w:pPr>
            <w:proofErr w:type="spellStart"/>
            <w:r w:rsidRPr="0035798F">
              <w:rPr>
                <w:color w:val="000000" w:themeColor="text1"/>
              </w:rPr>
              <w:t>Кулаго</w:t>
            </w:r>
            <w:proofErr w:type="spellEnd"/>
            <w:r w:rsidRPr="0035798F">
              <w:rPr>
                <w:color w:val="000000" w:themeColor="text1"/>
              </w:rPr>
              <w:t xml:space="preserve"> А.В., Жукова А</w:t>
            </w:r>
            <w:r w:rsidR="00D416FA">
              <w:rPr>
                <w:color w:val="000000" w:themeColor="text1"/>
              </w:rPr>
              <w:t>нна Анатольевна</w:t>
            </w:r>
          </w:p>
          <w:p w14:paraId="452DDA19" w14:textId="76F1ADBC" w:rsidR="008313EC" w:rsidRPr="0035798F" w:rsidRDefault="008313EC" w:rsidP="008313EC">
            <w:pPr>
              <w:jc w:val="center"/>
            </w:pPr>
            <w:r w:rsidRPr="0035798F">
              <w:rPr>
                <w:color w:val="000000" w:themeColor="text1"/>
              </w:rPr>
              <w:t>ООО «</w:t>
            </w:r>
            <w:proofErr w:type="spellStart"/>
            <w:r w:rsidRPr="0035798F">
              <w:rPr>
                <w:color w:val="000000" w:themeColor="text1"/>
              </w:rPr>
              <w:t>Глобалтест</w:t>
            </w:r>
            <w:proofErr w:type="spellEnd"/>
            <w:r w:rsidRPr="0035798F">
              <w:rPr>
                <w:color w:val="000000" w:themeColor="text1"/>
              </w:rPr>
              <w:t>»</w:t>
            </w:r>
          </w:p>
        </w:tc>
      </w:tr>
      <w:tr w:rsidR="008313EC" w:rsidRPr="00A76F1C" w14:paraId="76C8FD20" w14:textId="77777777" w:rsidTr="0067420B">
        <w:tc>
          <w:tcPr>
            <w:tcW w:w="7513" w:type="dxa"/>
          </w:tcPr>
          <w:p w14:paraId="5DE6FDE8" w14:textId="77777777" w:rsidR="008313EC" w:rsidRPr="00A37B12" w:rsidRDefault="008313EC" w:rsidP="008313EC">
            <w:pPr>
              <w:tabs>
                <w:tab w:val="left" w:pos="2694"/>
              </w:tabs>
              <w:jc w:val="center"/>
              <w:rPr>
                <w:color w:val="000000"/>
              </w:rPr>
            </w:pPr>
            <w:r w:rsidRPr="00A76F1C">
              <w:t xml:space="preserve">Факторы количественного анализа технологического риска </w:t>
            </w:r>
            <w:r w:rsidRPr="00A37B12">
              <w:t>эксплуатации газопроводов</w:t>
            </w:r>
          </w:p>
          <w:p w14:paraId="24D4A544" w14:textId="77777777" w:rsidR="00FD7C01" w:rsidRDefault="008313EC" w:rsidP="008313EC">
            <w:pPr>
              <w:ind w:firstLine="709"/>
              <w:jc w:val="center"/>
              <w:rPr>
                <w:color w:val="000000"/>
              </w:rPr>
            </w:pPr>
            <w:r w:rsidRPr="00A37B12">
              <w:rPr>
                <w:color w:val="000000"/>
              </w:rPr>
              <w:t xml:space="preserve">Короленок </w:t>
            </w:r>
            <w:r w:rsidR="00FD7C01">
              <w:rPr>
                <w:color w:val="000000"/>
              </w:rPr>
              <w:t>Валентина Анатольевна</w:t>
            </w:r>
          </w:p>
          <w:p w14:paraId="5D0CCC79" w14:textId="77777777" w:rsidR="00AB7D5A" w:rsidRDefault="008313EC" w:rsidP="00AB7D5A">
            <w:pPr>
              <w:ind w:firstLine="709"/>
              <w:jc w:val="center"/>
            </w:pPr>
            <w:r w:rsidRPr="00A37B12">
              <w:rPr>
                <w:color w:val="000000"/>
              </w:rPr>
              <w:t xml:space="preserve"> </w:t>
            </w:r>
            <w:proofErr w:type="spellStart"/>
            <w:r w:rsidRPr="00A37B12">
              <w:rPr>
                <w:color w:val="000000"/>
              </w:rPr>
              <w:t>Ревазов</w:t>
            </w:r>
            <w:proofErr w:type="spellEnd"/>
            <w:r w:rsidRPr="00A37B12">
              <w:rPr>
                <w:color w:val="000000"/>
              </w:rPr>
              <w:t xml:space="preserve"> </w:t>
            </w:r>
            <w:r w:rsidR="00FD7C01">
              <w:t>Алан Михайлович</w:t>
            </w:r>
          </w:p>
          <w:p w14:paraId="5E4EADB5" w14:textId="46F5C17E" w:rsidR="008313EC" w:rsidRDefault="008313EC" w:rsidP="00AB7D5A">
            <w:pPr>
              <w:ind w:firstLine="709"/>
              <w:jc w:val="center"/>
            </w:pPr>
            <w:r w:rsidRPr="00A76F1C">
              <w:t xml:space="preserve">Российский государственный университет нефти и газа (национальный исследовательский университет) имени И.М. Губкина, </w:t>
            </w:r>
            <w:r w:rsidRPr="00AA6375">
              <w:rPr>
                <w:bCs/>
              </w:rPr>
              <w:lastRenderedPageBreak/>
              <w:t>г.</w:t>
            </w:r>
            <w:r>
              <w:rPr>
                <w:b/>
              </w:rPr>
              <w:t xml:space="preserve"> </w:t>
            </w:r>
            <w:r w:rsidRPr="00A76F1C">
              <w:t xml:space="preserve">Москва, </w:t>
            </w:r>
            <w:r w:rsidRPr="0035798F">
              <w:t>Россия</w:t>
            </w:r>
          </w:p>
          <w:p w14:paraId="571F8A6E" w14:textId="6080D3AA" w:rsidR="00DA52F0" w:rsidRPr="00A37B12" w:rsidRDefault="00DA52F0" w:rsidP="008313EC">
            <w:pPr>
              <w:jc w:val="center"/>
            </w:pPr>
            <w:r w:rsidRPr="00A76F1C">
              <w:rPr>
                <w:bCs/>
              </w:rPr>
              <w:t>Дистанционно</w:t>
            </w:r>
          </w:p>
        </w:tc>
        <w:tc>
          <w:tcPr>
            <w:tcW w:w="7655" w:type="dxa"/>
          </w:tcPr>
          <w:p w14:paraId="57592A93" w14:textId="77777777" w:rsidR="008313EC" w:rsidRDefault="008313EC" w:rsidP="008313EC">
            <w:pPr>
              <w:jc w:val="center"/>
            </w:pPr>
            <w:r w:rsidRPr="00A76F1C">
              <w:lastRenderedPageBreak/>
              <w:t>Современные методы ремонта трубопроводов, мобильные системы транспортирования и хранения. Оборудование для термообработки сварных соединений.</w:t>
            </w:r>
          </w:p>
          <w:p w14:paraId="12C32305" w14:textId="7419F33D" w:rsidR="008313EC" w:rsidRPr="00A76F1C" w:rsidRDefault="008313EC" w:rsidP="008313EC">
            <w:pPr>
              <w:pStyle w:val="af5"/>
              <w:spacing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</w:rPr>
            </w:pPr>
            <w:r w:rsidRPr="00A76F1C">
              <w:rPr>
                <w:rFonts w:ascii="Times New Roman" w:hAnsi="Times New Roman" w:cs="Times New Roman"/>
                <w:b w:val="0"/>
                <w:bCs w:val="0"/>
                <w:sz w:val="24"/>
              </w:rPr>
              <w:t>Федорова</w:t>
            </w:r>
            <w:r w:rsidR="000B3274">
              <w:rPr>
                <w:rFonts w:ascii="Times New Roman" w:hAnsi="Times New Roman" w:cs="Times New Roman"/>
                <w:b w:val="0"/>
                <w:bCs w:val="0"/>
                <w:sz w:val="24"/>
              </w:rPr>
              <w:t xml:space="preserve"> Виктория Владимировна</w:t>
            </w:r>
            <w:r w:rsidRPr="00A76F1C">
              <w:rPr>
                <w:rFonts w:ascii="Times New Roman" w:hAnsi="Times New Roman" w:cs="Times New Roman"/>
                <w:b w:val="0"/>
                <w:bCs w:val="0"/>
                <w:sz w:val="24"/>
              </w:rPr>
              <w:t>, Григорьев</w:t>
            </w:r>
            <w:r w:rsidR="000B3274">
              <w:rPr>
                <w:rFonts w:ascii="Times New Roman" w:hAnsi="Times New Roman" w:cs="Times New Roman"/>
                <w:b w:val="0"/>
                <w:bCs w:val="0"/>
                <w:sz w:val="24"/>
              </w:rPr>
              <w:t xml:space="preserve"> Александр Васильевич</w:t>
            </w:r>
          </w:p>
          <w:p w14:paraId="0AF24A0D" w14:textId="77777777" w:rsidR="008313EC" w:rsidRDefault="008313EC" w:rsidP="008313EC">
            <w:pPr>
              <w:tabs>
                <w:tab w:val="left" w:pos="2030"/>
              </w:tabs>
              <w:jc w:val="center"/>
            </w:pPr>
            <w:r>
              <w:t>ООО «ДИВИТЕХ»</w:t>
            </w:r>
          </w:p>
          <w:p w14:paraId="700E7C71" w14:textId="3D08D96C" w:rsidR="00DA52F0" w:rsidRPr="0035798F" w:rsidRDefault="00DA52F0" w:rsidP="008313EC">
            <w:pPr>
              <w:tabs>
                <w:tab w:val="left" w:pos="2030"/>
              </w:tabs>
              <w:jc w:val="center"/>
            </w:pPr>
            <w:r w:rsidRPr="00A76F1C">
              <w:t>очно</w:t>
            </w:r>
          </w:p>
        </w:tc>
      </w:tr>
      <w:tr w:rsidR="001A07FF" w:rsidRPr="00A76F1C" w14:paraId="74C38CDB" w14:textId="77777777" w:rsidTr="0067420B">
        <w:tc>
          <w:tcPr>
            <w:tcW w:w="7513" w:type="dxa"/>
          </w:tcPr>
          <w:p w14:paraId="087E3487" w14:textId="77777777" w:rsidR="001A07FF" w:rsidRPr="00A76F1C" w:rsidRDefault="001A07FF" w:rsidP="001A07FF">
            <w:pPr>
              <w:ind w:firstLine="709"/>
              <w:jc w:val="center"/>
            </w:pPr>
            <w:r w:rsidRPr="00A76F1C">
              <w:lastRenderedPageBreak/>
              <w:t>Вопросы измерения производительности в подразделениях газотранспортной системы</w:t>
            </w:r>
          </w:p>
          <w:p w14:paraId="6CB1CF55" w14:textId="00EEF754" w:rsidR="001A07FF" w:rsidRDefault="001A07FF" w:rsidP="001A07FF">
            <w:pPr>
              <w:ind w:firstLine="709"/>
              <w:jc w:val="center"/>
              <w:rPr>
                <w:color w:val="000000"/>
              </w:rPr>
            </w:pPr>
            <w:r w:rsidRPr="00A76F1C">
              <w:t>Позднышева А</w:t>
            </w:r>
            <w:r w:rsidR="003841DC">
              <w:t>настасия Андреевна</w:t>
            </w:r>
            <w:r w:rsidRPr="00A76F1C">
              <w:t xml:space="preserve">, Самарин </w:t>
            </w:r>
            <w:r w:rsidR="003841DC">
              <w:t>Илья Вадимович</w:t>
            </w:r>
            <w:r w:rsidRPr="00A37B12">
              <w:t xml:space="preserve">, </w:t>
            </w:r>
            <w:r w:rsidRPr="00A37B12">
              <w:rPr>
                <w:color w:val="000000"/>
              </w:rPr>
              <w:t xml:space="preserve">Короленок </w:t>
            </w:r>
            <w:r w:rsidR="003841DC">
              <w:rPr>
                <w:color w:val="000000"/>
              </w:rPr>
              <w:t>Анатолий Михайлович</w:t>
            </w:r>
          </w:p>
          <w:p w14:paraId="1789D011" w14:textId="77777777" w:rsidR="001A07FF" w:rsidRDefault="001A07FF" w:rsidP="001A07FF">
            <w:pPr>
              <w:ind w:firstLine="709"/>
              <w:jc w:val="center"/>
            </w:pPr>
            <w:r w:rsidRPr="00A76F1C">
              <w:t xml:space="preserve">Российский государственный университет нефти и газа (национальный исследовательский университет) имени И.М. Губкина, </w:t>
            </w:r>
            <w:r w:rsidRPr="00AA6375">
              <w:rPr>
                <w:bCs/>
              </w:rPr>
              <w:t>г.</w:t>
            </w:r>
            <w:r>
              <w:rPr>
                <w:b/>
              </w:rPr>
              <w:t xml:space="preserve"> </w:t>
            </w:r>
            <w:r w:rsidRPr="00A76F1C">
              <w:t xml:space="preserve">Москва, </w:t>
            </w:r>
            <w:r w:rsidRPr="0035798F">
              <w:t>Россия</w:t>
            </w:r>
          </w:p>
          <w:p w14:paraId="7941B647" w14:textId="3048B96A" w:rsidR="00DA52F0" w:rsidRPr="00A76F1C" w:rsidRDefault="00DA52F0" w:rsidP="001A07FF">
            <w:pPr>
              <w:ind w:firstLine="709"/>
              <w:jc w:val="center"/>
            </w:pPr>
            <w:r w:rsidRPr="00A76F1C">
              <w:rPr>
                <w:bCs/>
              </w:rPr>
              <w:t>Дистанционно</w:t>
            </w:r>
          </w:p>
        </w:tc>
        <w:tc>
          <w:tcPr>
            <w:tcW w:w="7655" w:type="dxa"/>
          </w:tcPr>
          <w:p w14:paraId="55231107" w14:textId="77777777" w:rsidR="001A07FF" w:rsidRPr="00A76F1C" w:rsidRDefault="001A07FF" w:rsidP="001A07FF">
            <w:pPr>
              <w:autoSpaceDE w:val="0"/>
              <w:autoSpaceDN w:val="0"/>
              <w:adjustRightInd w:val="0"/>
              <w:jc w:val="center"/>
              <w:rPr>
                <w:rFonts w:eastAsia="Arial"/>
                <w:bCs/>
              </w:rPr>
            </w:pPr>
            <w:bookmarkStart w:id="1" w:name="undefined"/>
            <w:r w:rsidRPr="00A76F1C">
              <w:rPr>
                <w:rFonts w:eastAsia="Arial"/>
                <w:bCs/>
              </w:rPr>
              <w:t>Повышение энергоэффективности газоперекачивающих агрегатов ГТК-10-4 на основе контроля геометрии проточной части турбины в ремонтном цикле</w:t>
            </w:r>
          </w:p>
          <w:p w14:paraId="3D51152E" w14:textId="28E59FDD" w:rsidR="001A07FF" w:rsidRDefault="001A07FF" w:rsidP="001A07FF">
            <w:pPr>
              <w:jc w:val="center"/>
              <w:rPr>
                <w:bCs/>
              </w:rPr>
            </w:pPr>
            <w:r w:rsidRPr="00A76F1C">
              <w:rPr>
                <w:bCs/>
              </w:rPr>
              <w:t>Ревунов Е</w:t>
            </w:r>
            <w:bookmarkEnd w:id="1"/>
            <w:r w:rsidR="0081252E">
              <w:rPr>
                <w:bCs/>
              </w:rPr>
              <w:t>гор Александрович</w:t>
            </w:r>
          </w:p>
          <w:p w14:paraId="0FFD4764" w14:textId="77777777" w:rsidR="001A07FF" w:rsidRDefault="001A07FF" w:rsidP="001A07FF">
            <w:pPr>
              <w:jc w:val="center"/>
            </w:pPr>
            <w:r w:rsidRPr="0035798F">
              <w:t xml:space="preserve">Самарский государственный технический университет, </w:t>
            </w:r>
            <w:r>
              <w:t xml:space="preserve">г. </w:t>
            </w:r>
            <w:r w:rsidRPr="0035798F">
              <w:t>Самара, Россия</w:t>
            </w:r>
          </w:p>
          <w:p w14:paraId="68FAB375" w14:textId="095AC296" w:rsidR="00DA52F0" w:rsidRPr="00A76F1C" w:rsidRDefault="00DA52F0" w:rsidP="00DA52F0">
            <w:pPr>
              <w:jc w:val="center"/>
            </w:pPr>
            <w:r w:rsidRPr="00A76F1C">
              <w:rPr>
                <w:bCs/>
              </w:rPr>
              <w:t>Дистанционно</w:t>
            </w:r>
          </w:p>
        </w:tc>
      </w:tr>
      <w:tr w:rsidR="001A07FF" w:rsidRPr="00A76F1C" w14:paraId="7FECB006" w14:textId="77777777" w:rsidTr="0067420B">
        <w:tc>
          <w:tcPr>
            <w:tcW w:w="7513" w:type="dxa"/>
          </w:tcPr>
          <w:p w14:paraId="516973FC" w14:textId="77777777" w:rsidR="001A07FF" w:rsidRPr="00A76F1C" w:rsidRDefault="001A07FF" w:rsidP="001A07FF">
            <w:pPr>
              <w:jc w:val="center"/>
              <w:rPr>
                <w:bCs/>
              </w:rPr>
            </w:pPr>
            <w:r w:rsidRPr="00A76F1C">
              <w:rPr>
                <w:bCs/>
              </w:rPr>
              <w:t>Управление ресурсом дизельных двигателей насосных агрегатов через контроль</w:t>
            </w:r>
          </w:p>
          <w:p w14:paraId="55935F97" w14:textId="77777777" w:rsidR="001A07FF" w:rsidRPr="00A76F1C" w:rsidRDefault="001A07FF" w:rsidP="001A07FF">
            <w:pPr>
              <w:jc w:val="center"/>
              <w:rPr>
                <w:bCs/>
              </w:rPr>
            </w:pPr>
            <w:r w:rsidRPr="00A76F1C">
              <w:rPr>
                <w:bCs/>
              </w:rPr>
              <w:t>гидролитической стабильности моторных масел</w:t>
            </w:r>
          </w:p>
          <w:p w14:paraId="11C703EB" w14:textId="0AF61479" w:rsidR="001A07FF" w:rsidRDefault="001A07FF" w:rsidP="001A07FF">
            <w:pPr>
              <w:jc w:val="center"/>
              <w:rPr>
                <w:bCs/>
              </w:rPr>
            </w:pPr>
            <w:r w:rsidRPr="00A76F1C">
              <w:rPr>
                <w:bCs/>
              </w:rPr>
              <w:t>Кузнецов М</w:t>
            </w:r>
            <w:r w:rsidR="00AC4969">
              <w:rPr>
                <w:bCs/>
              </w:rPr>
              <w:t>аксим Сергеевич</w:t>
            </w:r>
          </w:p>
          <w:p w14:paraId="368CECD8" w14:textId="77777777" w:rsidR="001A07FF" w:rsidRDefault="001A07FF" w:rsidP="001A07FF">
            <w:pPr>
              <w:ind w:firstLine="709"/>
              <w:jc w:val="center"/>
            </w:pPr>
            <w:r w:rsidRPr="00A76F1C">
              <w:t xml:space="preserve">Российский государственный университет нефти и газа (национальный исследовательский университет) имени И.М. Губкина, </w:t>
            </w:r>
            <w:r w:rsidRPr="00AA6375">
              <w:rPr>
                <w:bCs/>
              </w:rPr>
              <w:t>г.</w:t>
            </w:r>
            <w:r>
              <w:rPr>
                <w:b/>
              </w:rPr>
              <w:t xml:space="preserve"> </w:t>
            </w:r>
            <w:r w:rsidRPr="00A76F1C">
              <w:t xml:space="preserve">Москва, </w:t>
            </w:r>
            <w:r w:rsidRPr="0035798F">
              <w:t>Россия</w:t>
            </w:r>
          </w:p>
          <w:p w14:paraId="11A91403" w14:textId="1FCEF961" w:rsidR="00DA52F0" w:rsidRPr="00A76F1C" w:rsidRDefault="00DA52F0" w:rsidP="00DA52F0">
            <w:pPr>
              <w:jc w:val="center"/>
            </w:pPr>
            <w:r w:rsidRPr="00A76F1C">
              <w:rPr>
                <w:bCs/>
              </w:rPr>
              <w:t>Дистанционно</w:t>
            </w:r>
          </w:p>
        </w:tc>
        <w:tc>
          <w:tcPr>
            <w:tcW w:w="7655" w:type="dxa"/>
          </w:tcPr>
          <w:p w14:paraId="0C840C33" w14:textId="77777777" w:rsidR="001A07FF" w:rsidRPr="00A76F1C" w:rsidRDefault="001A07FF" w:rsidP="001A07FF">
            <w:pPr>
              <w:jc w:val="center"/>
              <w:rPr>
                <w:bCs/>
              </w:rPr>
            </w:pPr>
            <w:r w:rsidRPr="00A76F1C">
              <w:rPr>
                <w:bCs/>
              </w:rPr>
              <w:t>Система автоматизированного проектирования линейной   части магистрального нефтепровода</w:t>
            </w:r>
          </w:p>
          <w:p w14:paraId="74731A46" w14:textId="77777777" w:rsidR="009A74D9" w:rsidRDefault="001A07FF" w:rsidP="001A07FF">
            <w:pPr>
              <w:jc w:val="center"/>
            </w:pPr>
            <w:proofErr w:type="spellStart"/>
            <w:r w:rsidRPr="00A76F1C">
              <w:t>Загорнова</w:t>
            </w:r>
            <w:proofErr w:type="spellEnd"/>
            <w:r w:rsidRPr="00A76F1C">
              <w:t xml:space="preserve"> Д</w:t>
            </w:r>
            <w:r w:rsidR="009A74D9">
              <w:t>арья Вячеславовна</w:t>
            </w:r>
          </w:p>
          <w:p w14:paraId="40D4B162" w14:textId="12F24CA5" w:rsidR="001A07FF" w:rsidRDefault="001A07FF" w:rsidP="001A07FF">
            <w:pPr>
              <w:jc w:val="center"/>
            </w:pPr>
            <w:r w:rsidRPr="00A76F1C">
              <w:t>Яковлева А.В.</w:t>
            </w:r>
            <w:r>
              <w:t xml:space="preserve"> </w:t>
            </w:r>
            <w:proofErr w:type="spellStart"/>
            <w:r w:rsidRPr="00A76F1C">
              <w:t>Землеруб</w:t>
            </w:r>
            <w:proofErr w:type="spellEnd"/>
            <w:r w:rsidRPr="00A76F1C">
              <w:t xml:space="preserve"> Л.Е.</w:t>
            </w:r>
          </w:p>
          <w:p w14:paraId="79E79A67" w14:textId="77777777" w:rsidR="001A07FF" w:rsidRDefault="001A07FF" w:rsidP="001A07FF">
            <w:pPr>
              <w:jc w:val="center"/>
            </w:pPr>
            <w:r w:rsidRPr="0035798F">
              <w:t xml:space="preserve">Самарский государственный технический университет, </w:t>
            </w:r>
            <w:r>
              <w:t xml:space="preserve">г. </w:t>
            </w:r>
            <w:r w:rsidRPr="0035798F">
              <w:t>Самара, Россия</w:t>
            </w:r>
          </w:p>
          <w:p w14:paraId="1E716998" w14:textId="54975C45" w:rsidR="00DA52F0" w:rsidRPr="00A76F1C" w:rsidRDefault="00DA52F0" w:rsidP="00DA52F0">
            <w:pPr>
              <w:jc w:val="center"/>
            </w:pPr>
            <w:r w:rsidRPr="00A76F1C">
              <w:rPr>
                <w:bCs/>
              </w:rPr>
              <w:t>Дистанционно</w:t>
            </w:r>
          </w:p>
        </w:tc>
      </w:tr>
      <w:tr w:rsidR="001A07FF" w:rsidRPr="00A76F1C" w14:paraId="5C0C660C" w14:textId="77777777" w:rsidTr="0067420B">
        <w:tc>
          <w:tcPr>
            <w:tcW w:w="7513" w:type="dxa"/>
          </w:tcPr>
          <w:p w14:paraId="37007C8F" w14:textId="77777777" w:rsidR="001A07FF" w:rsidRPr="0035798F" w:rsidRDefault="001A07FF" w:rsidP="001A07FF">
            <w:pPr>
              <w:jc w:val="center"/>
              <w:rPr>
                <w:bCs/>
              </w:rPr>
            </w:pPr>
            <w:r w:rsidRPr="0035798F">
              <w:rPr>
                <w:bCs/>
              </w:rPr>
              <w:t>Автоматизированная камера запуска очистных устройств (</w:t>
            </w:r>
            <w:proofErr w:type="spellStart"/>
            <w:r w:rsidRPr="0035798F">
              <w:rPr>
                <w:bCs/>
              </w:rPr>
              <w:t>акзоу</w:t>
            </w:r>
            <w:proofErr w:type="spellEnd"/>
            <w:r w:rsidRPr="0035798F">
              <w:rPr>
                <w:bCs/>
              </w:rPr>
              <w:t>), обеспечивающая эксплуатационную безопасность персонала</w:t>
            </w:r>
          </w:p>
          <w:p w14:paraId="28B740E8" w14:textId="064FB844" w:rsidR="001A07FF" w:rsidRDefault="001A07FF" w:rsidP="001A07FF">
            <w:pPr>
              <w:shd w:val="clear" w:color="auto" w:fill="FFFFFF"/>
              <w:jc w:val="center"/>
            </w:pPr>
            <w:proofErr w:type="spellStart"/>
            <w:r w:rsidRPr="0035798F">
              <w:t>Тян</w:t>
            </w:r>
            <w:proofErr w:type="spellEnd"/>
            <w:r w:rsidRPr="0035798F">
              <w:t xml:space="preserve"> </w:t>
            </w:r>
            <w:r w:rsidR="00DA52F0" w:rsidRPr="0035798F">
              <w:t>Владимир Константинович</w:t>
            </w:r>
            <w:r>
              <w:t xml:space="preserve">, </w:t>
            </w:r>
            <w:proofErr w:type="spellStart"/>
            <w:r w:rsidRPr="0035798F">
              <w:t>Бельснер</w:t>
            </w:r>
            <w:proofErr w:type="spellEnd"/>
            <w:r w:rsidRPr="0035798F">
              <w:t xml:space="preserve"> </w:t>
            </w:r>
            <w:r w:rsidR="00DA52F0" w:rsidRPr="0035798F">
              <w:t xml:space="preserve">Михаил </w:t>
            </w:r>
            <w:proofErr w:type="spellStart"/>
            <w:r w:rsidR="00DA52F0" w:rsidRPr="0035798F">
              <w:t>Вильгельмович</w:t>
            </w:r>
            <w:proofErr w:type="spellEnd"/>
            <w:r>
              <w:t>.</w:t>
            </w:r>
          </w:p>
          <w:p w14:paraId="6241BFF3" w14:textId="77777777" w:rsidR="001A07FF" w:rsidRDefault="001A07FF" w:rsidP="001A07FF">
            <w:pPr>
              <w:jc w:val="center"/>
            </w:pPr>
            <w:r w:rsidRPr="0035798F">
              <w:t xml:space="preserve">Самарский государственный технический университет, </w:t>
            </w:r>
            <w:r>
              <w:t xml:space="preserve">г. </w:t>
            </w:r>
            <w:r w:rsidRPr="0035798F">
              <w:t>Самара, Россия</w:t>
            </w:r>
          </w:p>
          <w:p w14:paraId="6691F834" w14:textId="6C36DE5B" w:rsidR="00DA52F0" w:rsidRPr="00A76F1C" w:rsidRDefault="00DA52F0" w:rsidP="00DA52F0">
            <w:pPr>
              <w:jc w:val="center"/>
            </w:pPr>
            <w:r w:rsidRPr="00A76F1C">
              <w:rPr>
                <w:bCs/>
              </w:rPr>
              <w:t>Дистанционно</w:t>
            </w:r>
          </w:p>
        </w:tc>
        <w:tc>
          <w:tcPr>
            <w:tcW w:w="7655" w:type="dxa"/>
          </w:tcPr>
          <w:p w14:paraId="63854468" w14:textId="77777777" w:rsidR="00744C9C" w:rsidRPr="008313EC" w:rsidRDefault="00744C9C" w:rsidP="00744C9C">
            <w:pPr>
              <w:jc w:val="center"/>
            </w:pPr>
            <w:r w:rsidRPr="008313EC">
              <w:t>Исследование характеристик магнитных сигналов дефектов сварных швов трубопроводов в слабых магнитных полях</w:t>
            </w:r>
          </w:p>
          <w:p w14:paraId="0A9E45CB" w14:textId="77777777" w:rsidR="00744C9C" w:rsidRPr="008313EC" w:rsidRDefault="00744C9C" w:rsidP="00744C9C">
            <w:pPr>
              <w:jc w:val="center"/>
            </w:pPr>
            <w:proofErr w:type="spellStart"/>
            <w:r w:rsidRPr="008313EC">
              <w:t>Хэ</w:t>
            </w:r>
            <w:proofErr w:type="spellEnd"/>
            <w:r w:rsidRPr="008313EC">
              <w:t xml:space="preserve"> </w:t>
            </w:r>
            <w:proofErr w:type="spellStart"/>
            <w:r w:rsidRPr="008313EC">
              <w:t>Луяо</w:t>
            </w:r>
            <w:proofErr w:type="spellEnd"/>
          </w:p>
          <w:p w14:paraId="74E82175" w14:textId="77777777" w:rsidR="00744C9C" w:rsidRDefault="00744C9C" w:rsidP="00744C9C">
            <w:pPr>
              <w:pStyle w:val="af5"/>
              <w:spacing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lang w:eastAsia="ru-RU"/>
              </w:rPr>
            </w:pPr>
            <w:proofErr w:type="spellStart"/>
            <w:r w:rsidRPr="001A07FF">
              <w:rPr>
                <w:rFonts w:ascii="Times New Roman" w:eastAsia="Times New Roman" w:hAnsi="Times New Roman" w:cs="Times New Roman" w:hint="eastAsia"/>
                <w:b w:val="0"/>
                <w:bCs w:val="0"/>
                <w:sz w:val="24"/>
                <w:lang w:eastAsia="ru-RU"/>
              </w:rPr>
              <w:t>Шэньянский</w:t>
            </w:r>
            <w:proofErr w:type="spellEnd"/>
            <w:r w:rsidRPr="001A07FF">
              <w:rPr>
                <w:rFonts w:ascii="Times New Roman" w:eastAsia="Times New Roman" w:hAnsi="Times New Roman" w:cs="Times New Roman" w:hint="eastAsia"/>
                <w:b w:val="0"/>
                <w:bCs w:val="0"/>
                <w:sz w:val="24"/>
                <w:lang w:eastAsia="ru-RU"/>
              </w:rPr>
              <w:t xml:space="preserve"> политехнический университет</w:t>
            </w:r>
            <w:r w:rsidRPr="001A07FF">
              <w:rPr>
                <w:rFonts w:ascii="Times New Roman" w:eastAsia="Times New Roman" w:hAnsi="Times New Roman" w:cs="Times New Roman"/>
                <w:b w:val="0"/>
                <w:bCs w:val="0"/>
                <w:sz w:val="24"/>
                <w:lang w:eastAsia="ru-RU"/>
              </w:rPr>
              <w:t>, г. Шэньян, Китай</w:t>
            </w:r>
          </w:p>
          <w:p w14:paraId="4D6B4A6E" w14:textId="77777777" w:rsidR="00744C9C" w:rsidRDefault="00744C9C" w:rsidP="00744C9C">
            <w:pPr>
              <w:jc w:val="center"/>
            </w:pPr>
            <w:r w:rsidRPr="004E3517">
              <w:rPr>
                <w:bCs/>
              </w:rPr>
              <w:t>Дистанционно</w:t>
            </w:r>
            <w:r w:rsidRPr="008313EC">
              <w:t xml:space="preserve"> </w:t>
            </w:r>
          </w:p>
          <w:p w14:paraId="08EBE066" w14:textId="573C8F85" w:rsidR="00A85E5C" w:rsidRPr="00A76F1C" w:rsidRDefault="00A85E5C" w:rsidP="001A07FF">
            <w:pPr>
              <w:jc w:val="center"/>
            </w:pPr>
          </w:p>
        </w:tc>
      </w:tr>
      <w:tr w:rsidR="001A07FF" w:rsidRPr="00A76F1C" w14:paraId="1DD03A8C" w14:textId="77777777" w:rsidTr="0067420B">
        <w:tc>
          <w:tcPr>
            <w:tcW w:w="7513" w:type="dxa"/>
          </w:tcPr>
          <w:p w14:paraId="0F073C08" w14:textId="77777777" w:rsidR="001A07FF" w:rsidRPr="00A76F1C" w:rsidRDefault="001A07FF" w:rsidP="001A07FF">
            <w:pPr>
              <w:jc w:val="center"/>
              <w:rPr>
                <w:rFonts w:eastAsia="Calibri"/>
                <w:iCs/>
                <w:lang w:val="az-Latn-AZ"/>
              </w:rPr>
            </w:pPr>
            <w:r w:rsidRPr="00A76F1C">
              <w:rPr>
                <w:rFonts w:eastAsia="Calibri"/>
                <w:iCs/>
                <w:lang w:val="az-Latn-AZ"/>
              </w:rPr>
              <w:t>Метод предотвращения образования гидратов в газопроводе на газоконденсатных месторождениях</w:t>
            </w:r>
          </w:p>
          <w:p w14:paraId="624686DD" w14:textId="5EF5022C" w:rsidR="00792860" w:rsidRDefault="001A07FF" w:rsidP="001A07FF">
            <w:pPr>
              <w:contextualSpacing/>
              <w:jc w:val="center"/>
              <w:rPr>
                <w14:ligatures w14:val="standardContextual"/>
              </w:rPr>
            </w:pPr>
            <w:proofErr w:type="spellStart"/>
            <w:r w:rsidRPr="00A76F1C">
              <w:rPr>
                <w14:ligatures w14:val="standardContextual"/>
              </w:rPr>
              <w:t>Харбизаде</w:t>
            </w:r>
            <w:proofErr w:type="spellEnd"/>
            <w:r w:rsidRPr="00A76F1C">
              <w:rPr>
                <w14:ligatures w14:val="standardContextual"/>
              </w:rPr>
              <w:t xml:space="preserve"> </w:t>
            </w:r>
            <w:proofErr w:type="spellStart"/>
            <w:r w:rsidRPr="00A76F1C">
              <w:rPr>
                <w14:ligatures w14:val="standardContextual"/>
              </w:rPr>
              <w:t>М</w:t>
            </w:r>
            <w:r w:rsidR="00792860">
              <w:rPr>
                <w14:ligatures w14:val="standardContextual"/>
              </w:rPr>
              <w:t>агеррам</w:t>
            </w:r>
            <w:proofErr w:type="spellEnd"/>
            <w:r w:rsidR="00792860">
              <w:rPr>
                <w14:ligatures w14:val="standardContextual"/>
              </w:rPr>
              <w:t xml:space="preserve"> </w:t>
            </w:r>
            <w:proofErr w:type="spellStart"/>
            <w:r w:rsidR="00792860">
              <w:rPr>
                <w14:ligatures w14:val="standardContextual"/>
              </w:rPr>
              <w:t>Ехтирам</w:t>
            </w:r>
            <w:proofErr w:type="spellEnd"/>
            <w:r w:rsidRPr="00A76F1C">
              <w:rPr>
                <w14:ligatures w14:val="standardContextual"/>
              </w:rPr>
              <w:t xml:space="preserve"> </w:t>
            </w:r>
          </w:p>
          <w:p w14:paraId="2396BB73" w14:textId="44AE0019" w:rsidR="001A07FF" w:rsidRDefault="001A07FF" w:rsidP="001A07FF">
            <w:pPr>
              <w:contextualSpacing/>
              <w:jc w:val="center"/>
              <w:rPr>
                <w14:ligatures w14:val="standardContextual"/>
              </w:rPr>
            </w:pPr>
            <w:proofErr w:type="spellStart"/>
            <w:r w:rsidRPr="00A76F1C">
              <w:rPr>
                <w14:ligatures w14:val="standardContextual"/>
              </w:rPr>
              <w:t>Искендеров</w:t>
            </w:r>
            <w:proofErr w:type="spellEnd"/>
            <w:r w:rsidRPr="00A76F1C">
              <w:rPr>
                <w14:ligatures w14:val="standardContextual"/>
              </w:rPr>
              <w:t xml:space="preserve"> </w:t>
            </w:r>
            <w:proofErr w:type="spellStart"/>
            <w:r w:rsidRPr="00A76F1C">
              <w:rPr>
                <w14:ligatures w14:val="standardContextual"/>
              </w:rPr>
              <w:t>Э</w:t>
            </w:r>
            <w:r w:rsidR="00792860">
              <w:rPr>
                <w14:ligatures w14:val="standardContextual"/>
              </w:rPr>
              <w:t>льман</w:t>
            </w:r>
            <w:proofErr w:type="spellEnd"/>
            <w:r w:rsidR="00792860">
              <w:rPr>
                <w14:ligatures w14:val="standardContextual"/>
              </w:rPr>
              <w:t xml:space="preserve"> </w:t>
            </w:r>
            <w:proofErr w:type="spellStart"/>
            <w:r w:rsidR="00792860">
              <w:rPr>
                <w14:ligatures w14:val="standardContextual"/>
              </w:rPr>
              <w:t>Хейрулла</w:t>
            </w:r>
            <w:proofErr w:type="spellEnd"/>
            <w:r w:rsidR="00792860">
              <w:rPr>
                <w14:ligatures w14:val="standardContextual"/>
              </w:rPr>
              <w:t xml:space="preserve"> </w:t>
            </w:r>
            <w:proofErr w:type="spellStart"/>
            <w:r w:rsidR="00792860">
              <w:rPr>
                <w14:ligatures w14:val="standardContextual"/>
              </w:rPr>
              <w:t>оглы</w:t>
            </w:r>
            <w:proofErr w:type="spellEnd"/>
          </w:p>
          <w:p w14:paraId="405F3E58" w14:textId="77777777" w:rsidR="001A07FF" w:rsidRDefault="001A07FF" w:rsidP="001A07FF">
            <w:pPr>
              <w:shd w:val="clear" w:color="auto" w:fill="FFFFFF"/>
              <w:jc w:val="center"/>
            </w:pPr>
            <w:r w:rsidRPr="0035798F">
              <w:t xml:space="preserve">Азербайджанский </w:t>
            </w:r>
            <w:r>
              <w:t>г</w:t>
            </w:r>
            <w:r w:rsidRPr="0035798F">
              <w:t xml:space="preserve">осударственный </w:t>
            </w:r>
            <w:r>
              <w:t>у</w:t>
            </w:r>
            <w:r w:rsidRPr="0035798F">
              <w:t xml:space="preserve">ниверситет </w:t>
            </w:r>
            <w:r>
              <w:t>н</w:t>
            </w:r>
            <w:r w:rsidRPr="0035798F">
              <w:t xml:space="preserve">ефти и </w:t>
            </w:r>
            <w:r>
              <w:t>п</w:t>
            </w:r>
            <w:r w:rsidRPr="0035798F">
              <w:t>ромышленности,</w:t>
            </w:r>
            <w:r>
              <w:t xml:space="preserve"> г. </w:t>
            </w:r>
            <w:r w:rsidRPr="0035798F">
              <w:t>Баку, Азербайджан</w:t>
            </w:r>
            <w:r>
              <w:t>, г. Баку, Азербайджан</w:t>
            </w:r>
          </w:p>
          <w:p w14:paraId="676B4849" w14:textId="6DCCD225" w:rsidR="00DA52F0" w:rsidRPr="00A76F1C" w:rsidRDefault="00DA52F0" w:rsidP="001A07FF">
            <w:pPr>
              <w:shd w:val="clear" w:color="auto" w:fill="FFFFFF"/>
              <w:jc w:val="center"/>
            </w:pPr>
            <w:r w:rsidRPr="00A76F1C">
              <w:rPr>
                <w:bCs/>
              </w:rPr>
              <w:t>Дистанционно</w:t>
            </w:r>
          </w:p>
        </w:tc>
        <w:tc>
          <w:tcPr>
            <w:tcW w:w="7655" w:type="dxa"/>
          </w:tcPr>
          <w:p w14:paraId="495AC9B1" w14:textId="77777777" w:rsidR="00744C9C" w:rsidRPr="008313EC" w:rsidRDefault="00744C9C" w:rsidP="00744C9C">
            <w:pPr>
              <w:jc w:val="center"/>
            </w:pPr>
            <w:r w:rsidRPr="008313EC">
              <w:t xml:space="preserve">Исследование метода идентификации характеристик кольцевых сварных швов при внутритрубной магнитной диагностике магистральных газопроводов на основе магнитного потока рассеяния </w:t>
            </w:r>
          </w:p>
          <w:p w14:paraId="3AF873C0" w14:textId="77777777" w:rsidR="00744C9C" w:rsidRPr="008313EC" w:rsidRDefault="00744C9C" w:rsidP="00744C9C">
            <w:pPr>
              <w:jc w:val="center"/>
            </w:pPr>
            <w:r w:rsidRPr="008313EC">
              <w:t xml:space="preserve">Ши </w:t>
            </w:r>
            <w:proofErr w:type="spellStart"/>
            <w:r w:rsidRPr="008313EC">
              <w:t>Мэ</w:t>
            </w:r>
            <w:proofErr w:type="spellEnd"/>
          </w:p>
          <w:p w14:paraId="687D6E87" w14:textId="77777777" w:rsidR="00744C9C" w:rsidRDefault="00744C9C" w:rsidP="00744C9C">
            <w:pPr>
              <w:jc w:val="center"/>
            </w:pPr>
            <w:proofErr w:type="spellStart"/>
            <w:r w:rsidRPr="001A07FF">
              <w:rPr>
                <w:rFonts w:hint="eastAsia"/>
              </w:rPr>
              <w:t>Шэньянский</w:t>
            </w:r>
            <w:proofErr w:type="spellEnd"/>
            <w:r w:rsidRPr="001A07FF">
              <w:rPr>
                <w:rFonts w:hint="eastAsia"/>
              </w:rPr>
              <w:t xml:space="preserve"> политехнический университет</w:t>
            </w:r>
            <w:r w:rsidRPr="001A07FF">
              <w:t>, г. Шэньян, Китай</w:t>
            </w:r>
          </w:p>
          <w:p w14:paraId="19C10B03" w14:textId="2F0632D2" w:rsidR="00A85E5C" w:rsidRPr="00A85E5C" w:rsidRDefault="00744C9C" w:rsidP="00744C9C">
            <w:pPr>
              <w:jc w:val="center"/>
              <w:rPr>
                <w:b/>
                <w:bCs/>
              </w:rPr>
            </w:pPr>
            <w:r w:rsidRPr="00A76F1C">
              <w:rPr>
                <w:bCs/>
              </w:rPr>
              <w:t>Дистанционно</w:t>
            </w:r>
          </w:p>
        </w:tc>
      </w:tr>
      <w:tr w:rsidR="001A07FF" w:rsidRPr="00A76F1C" w14:paraId="3EBD8D5C" w14:textId="77777777" w:rsidTr="0067420B">
        <w:tc>
          <w:tcPr>
            <w:tcW w:w="7513" w:type="dxa"/>
          </w:tcPr>
          <w:p w14:paraId="293F0297" w14:textId="77777777" w:rsidR="001A07FF" w:rsidRPr="004A5A82" w:rsidRDefault="001A07FF" w:rsidP="001A07FF">
            <w:pPr>
              <w:contextualSpacing/>
              <w:jc w:val="center"/>
            </w:pPr>
            <w:r w:rsidRPr="00A76F1C">
              <w:t xml:space="preserve">Гидродинамическое исследование </w:t>
            </w:r>
            <w:proofErr w:type="spellStart"/>
            <w:r w:rsidRPr="00A76F1C">
              <w:t>облитерированных</w:t>
            </w:r>
            <w:proofErr w:type="spellEnd"/>
            <w:r w:rsidRPr="00A76F1C">
              <w:t xml:space="preserve"> </w:t>
            </w:r>
            <w:r w:rsidRPr="004A5A82">
              <w:t>ламинарных течений</w:t>
            </w:r>
          </w:p>
          <w:p w14:paraId="7153300C" w14:textId="7E19161F" w:rsidR="001A07FF" w:rsidRPr="00657F58" w:rsidRDefault="001A07FF" w:rsidP="001A07FF">
            <w:pPr>
              <w:contextualSpacing/>
              <w:jc w:val="center"/>
            </w:pPr>
            <w:r w:rsidRPr="004A5A82">
              <w:rPr>
                <w:lang w:val="az-Latn-AZ"/>
              </w:rPr>
              <w:t xml:space="preserve">Искендеров </w:t>
            </w:r>
            <w:proofErr w:type="spellStart"/>
            <w:r w:rsidR="00657F58" w:rsidRPr="00A76F1C">
              <w:rPr>
                <w14:ligatures w14:val="standardContextual"/>
              </w:rPr>
              <w:t>Э</w:t>
            </w:r>
            <w:r w:rsidR="00657F58">
              <w:rPr>
                <w14:ligatures w14:val="standardContextual"/>
              </w:rPr>
              <w:t>льман</w:t>
            </w:r>
            <w:proofErr w:type="spellEnd"/>
            <w:r w:rsidR="00657F58">
              <w:rPr>
                <w14:ligatures w14:val="standardContextual"/>
              </w:rPr>
              <w:t xml:space="preserve"> </w:t>
            </w:r>
            <w:proofErr w:type="spellStart"/>
            <w:r w:rsidR="00657F58">
              <w:rPr>
                <w14:ligatures w14:val="standardContextual"/>
              </w:rPr>
              <w:t>Хейрулла</w:t>
            </w:r>
            <w:proofErr w:type="spellEnd"/>
            <w:r w:rsidR="00657F58">
              <w:rPr>
                <w14:ligatures w14:val="standardContextual"/>
              </w:rPr>
              <w:t xml:space="preserve"> </w:t>
            </w:r>
            <w:proofErr w:type="spellStart"/>
            <w:r w:rsidR="00657F58">
              <w:rPr>
                <w14:ligatures w14:val="standardContextual"/>
              </w:rPr>
              <w:t>оглы</w:t>
            </w:r>
            <w:proofErr w:type="spellEnd"/>
            <w:r w:rsidR="004E3517">
              <w:rPr>
                <w14:ligatures w14:val="standardContextual"/>
              </w:rPr>
              <w:t xml:space="preserve">, </w:t>
            </w:r>
            <w:r w:rsidRPr="004A5A82">
              <w:rPr>
                <w:lang w:val="az-Latn-AZ"/>
              </w:rPr>
              <w:t>Шукурлу М</w:t>
            </w:r>
            <w:proofErr w:type="spellStart"/>
            <w:r w:rsidR="00657F58">
              <w:t>ахаммад</w:t>
            </w:r>
            <w:proofErr w:type="spellEnd"/>
            <w:r w:rsidR="00657F58">
              <w:t xml:space="preserve"> </w:t>
            </w:r>
            <w:proofErr w:type="spellStart"/>
            <w:r w:rsidR="00657F58">
              <w:t>Фуад</w:t>
            </w:r>
            <w:proofErr w:type="spellEnd"/>
          </w:p>
          <w:p w14:paraId="4B95B5BE" w14:textId="77777777" w:rsidR="001A07FF" w:rsidRDefault="001A07FF" w:rsidP="001A07FF">
            <w:pPr>
              <w:jc w:val="center"/>
            </w:pPr>
            <w:r w:rsidRPr="0035798F">
              <w:t xml:space="preserve">Азербайджанский </w:t>
            </w:r>
            <w:r>
              <w:t>г</w:t>
            </w:r>
            <w:r w:rsidRPr="0035798F">
              <w:t xml:space="preserve">осударственный </w:t>
            </w:r>
            <w:r>
              <w:t>у</w:t>
            </w:r>
            <w:r w:rsidRPr="0035798F">
              <w:t xml:space="preserve">ниверситет </w:t>
            </w:r>
            <w:r>
              <w:t>н</w:t>
            </w:r>
            <w:r w:rsidRPr="0035798F">
              <w:t xml:space="preserve">ефти и </w:t>
            </w:r>
            <w:r>
              <w:lastRenderedPageBreak/>
              <w:t>п</w:t>
            </w:r>
            <w:r w:rsidRPr="0035798F">
              <w:t>ромышленности,</w:t>
            </w:r>
            <w:r>
              <w:t xml:space="preserve"> г. </w:t>
            </w:r>
            <w:r w:rsidRPr="0035798F">
              <w:t>Баку, Азербайджан</w:t>
            </w:r>
            <w:r>
              <w:t>, г. Баку, Азербайджан</w:t>
            </w:r>
          </w:p>
          <w:p w14:paraId="1CAB6865" w14:textId="496A07F3" w:rsidR="00DA52F0" w:rsidRPr="00A76F1C" w:rsidRDefault="00DA52F0" w:rsidP="001A07FF">
            <w:pPr>
              <w:jc w:val="center"/>
            </w:pPr>
            <w:r w:rsidRPr="00A76F1C">
              <w:rPr>
                <w:bCs/>
              </w:rPr>
              <w:t>Дистанционно</w:t>
            </w:r>
          </w:p>
        </w:tc>
        <w:tc>
          <w:tcPr>
            <w:tcW w:w="7655" w:type="dxa"/>
          </w:tcPr>
          <w:p w14:paraId="0A566622" w14:textId="77777777" w:rsidR="001A07FF" w:rsidRPr="008313EC" w:rsidRDefault="001A07FF" w:rsidP="001A07FF">
            <w:pPr>
              <w:jc w:val="center"/>
            </w:pPr>
            <w:r w:rsidRPr="008313EC">
              <w:lastRenderedPageBreak/>
              <w:t>Исследование сверхчувствительного метода обнаружения микродефектов для магистральных нефте- и газопроводов</w:t>
            </w:r>
          </w:p>
          <w:p w14:paraId="2F98DC87" w14:textId="77777777" w:rsidR="001A07FF" w:rsidRPr="008313EC" w:rsidRDefault="001A07FF" w:rsidP="001A07FF">
            <w:pPr>
              <w:jc w:val="center"/>
            </w:pPr>
            <w:r w:rsidRPr="008313EC">
              <w:t xml:space="preserve">Хуан </w:t>
            </w:r>
            <w:proofErr w:type="spellStart"/>
            <w:r w:rsidRPr="008313EC">
              <w:t>Пин</w:t>
            </w:r>
            <w:proofErr w:type="spellEnd"/>
          </w:p>
          <w:p w14:paraId="57279E50" w14:textId="77777777" w:rsidR="001A07FF" w:rsidRDefault="001A07FF" w:rsidP="001A07FF">
            <w:pPr>
              <w:pStyle w:val="af5"/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lang w:eastAsia="ru-RU"/>
              </w:rPr>
            </w:pPr>
            <w:proofErr w:type="spellStart"/>
            <w:r w:rsidRPr="001A07FF">
              <w:rPr>
                <w:rFonts w:ascii="Times New Roman" w:eastAsia="Times New Roman" w:hAnsi="Times New Roman" w:cs="Times New Roman" w:hint="eastAsia"/>
                <w:b w:val="0"/>
                <w:bCs w:val="0"/>
                <w:sz w:val="24"/>
                <w:lang w:eastAsia="ru-RU"/>
              </w:rPr>
              <w:t>Шэньянский</w:t>
            </w:r>
            <w:proofErr w:type="spellEnd"/>
            <w:r w:rsidRPr="001A07FF">
              <w:rPr>
                <w:rFonts w:ascii="Times New Roman" w:eastAsia="Times New Roman" w:hAnsi="Times New Roman" w:cs="Times New Roman" w:hint="eastAsia"/>
                <w:b w:val="0"/>
                <w:bCs w:val="0"/>
                <w:sz w:val="24"/>
                <w:lang w:eastAsia="ru-RU"/>
              </w:rPr>
              <w:t xml:space="preserve"> политехнический университет</w:t>
            </w:r>
            <w:r w:rsidRPr="001A07FF">
              <w:rPr>
                <w:rFonts w:ascii="Times New Roman" w:eastAsia="Times New Roman" w:hAnsi="Times New Roman" w:cs="Times New Roman"/>
                <w:b w:val="0"/>
                <w:bCs w:val="0"/>
                <w:sz w:val="24"/>
                <w:lang w:eastAsia="ru-RU"/>
              </w:rPr>
              <w:t>, г. Шэньян, Китай</w:t>
            </w:r>
          </w:p>
          <w:p w14:paraId="76D0AE59" w14:textId="25F157A7" w:rsidR="00A85E5C" w:rsidRPr="00A85E5C" w:rsidRDefault="00A85E5C" w:rsidP="004E3517">
            <w:pPr>
              <w:jc w:val="center"/>
              <w:rPr>
                <w:b/>
                <w:bCs/>
              </w:rPr>
            </w:pPr>
            <w:r w:rsidRPr="004E3517">
              <w:rPr>
                <w:bCs/>
              </w:rPr>
              <w:lastRenderedPageBreak/>
              <w:t>Дистанционно</w:t>
            </w:r>
          </w:p>
        </w:tc>
      </w:tr>
      <w:tr w:rsidR="001A07FF" w:rsidRPr="00A76F1C" w14:paraId="427C4A29" w14:textId="77777777" w:rsidTr="0067420B">
        <w:tc>
          <w:tcPr>
            <w:tcW w:w="7513" w:type="dxa"/>
          </w:tcPr>
          <w:p w14:paraId="53D0B169" w14:textId="77777777" w:rsidR="001A07FF" w:rsidRPr="00A76F1C" w:rsidRDefault="001A07FF" w:rsidP="001A07FF">
            <w:pPr>
              <w:ind w:firstLine="709"/>
              <w:jc w:val="center"/>
            </w:pPr>
            <w:r w:rsidRPr="00A76F1C">
              <w:lastRenderedPageBreak/>
              <w:t xml:space="preserve">Формирование оптимальной последовательности методов по устранению мест </w:t>
            </w:r>
            <w:proofErr w:type="spellStart"/>
            <w:r w:rsidRPr="00A76F1C">
              <w:t>недозащты</w:t>
            </w:r>
            <w:proofErr w:type="spellEnd"/>
            <w:r w:rsidRPr="00A76F1C">
              <w:t xml:space="preserve"> для обеспечения нормативной защищенности газопроводов</w:t>
            </w:r>
          </w:p>
          <w:p w14:paraId="1C750D34" w14:textId="77777777" w:rsidR="00971B2E" w:rsidRDefault="001A07FF" w:rsidP="001A07FF">
            <w:pPr>
              <w:jc w:val="center"/>
            </w:pPr>
            <w:r>
              <w:t>Давыдов И</w:t>
            </w:r>
            <w:r w:rsidR="00971B2E">
              <w:t>лья Александрович</w:t>
            </w:r>
            <w:r>
              <w:t xml:space="preserve"> </w:t>
            </w:r>
          </w:p>
          <w:p w14:paraId="0832E682" w14:textId="4561F7A5" w:rsidR="001A07FF" w:rsidRDefault="001A07FF" w:rsidP="001A07FF">
            <w:pPr>
              <w:jc w:val="center"/>
            </w:pPr>
            <w:r>
              <w:t>Яворская Е</w:t>
            </w:r>
            <w:r w:rsidR="00971B2E">
              <w:t>лена Евгеньевна</w:t>
            </w:r>
          </w:p>
          <w:p w14:paraId="03BFCB86" w14:textId="77777777" w:rsidR="001A07FF" w:rsidRDefault="001A07FF" w:rsidP="001A07FF">
            <w:pPr>
              <w:jc w:val="center"/>
              <w:rPr>
                <w:rFonts w:eastAsia="SimSun"/>
                <w:bCs/>
                <w:lang w:eastAsia="ar-SA"/>
              </w:rPr>
            </w:pPr>
            <w:r w:rsidRPr="00AB5FB3">
              <w:rPr>
                <w:rFonts w:eastAsia="SimSun"/>
                <w:bCs/>
                <w:lang w:eastAsia="ar-SA"/>
              </w:rPr>
              <w:t>Ухтинский государственный технический университет, г. Ухта, Россия</w:t>
            </w:r>
          </w:p>
          <w:p w14:paraId="473F4E45" w14:textId="6FEF89C6" w:rsidR="00DA52F0" w:rsidRPr="00A76F1C" w:rsidRDefault="00DA52F0" w:rsidP="001A07FF">
            <w:pPr>
              <w:jc w:val="center"/>
            </w:pPr>
            <w:r w:rsidRPr="00A76F1C">
              <w:rPr>
                <w:bCs/>
              </w:rPr>
              <w:t>Дистанционно</w:t>
            </w:r>
          </w:p>
        </w:tc>
        <w:tc>
          <w:tcPr>
            <w:tcW w:w="7655" w:type="dxa"/>
          </w:tcPr>
          <w:p w14:paraId="38BBFC64" w14:textId="77777777" w:rsidR="001A07FF" w:rsidRPr="00A76F1C" w:rsidRDefault="001A07FF" w:rsidP="001A07FF">
            <w:pPr>
              <w:pStyle w:val="af5"/>
              <w:spacing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</w:rPr>
            </w:pPr>
            <w:r w:rsidRPr="00A76F1C">
              <w:rPr>
                <w:rFonts w:ascii="Times New Roman" w:hAnsi="Times New Roman" w:cs="Times New Roman"/>
                <w:b w:val="0"/>
                <w:bCs w:val="0"/>
                <w:sz w:val="24"/>
              </w:rPr>
              <w:t>Опыт оценки расчетной коррозионной активности грунтов для систем электрохимической защиты</w:t>
            </w:r>
          </w:p>
          <w:p w14:paraId="1ECE640B" w14:textId="7DB6288C" w:rsidR="001A07FF" w:rsidRDefault="00D82A86" w:rsidP="001A07FF">
            <w:pPr>
              <w:pStyle w:val="af5"/>
              <w:spacing w:line="240" w:lineRule="auto"/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</w:rPr>
              <w:t>Бердашкевич Валентин Владиленович</w:t>
            </w:r>
            <w:r w:rsidR="001A07FF" w:rsidRPr="00A76F1C">
              <w:rPr>
                <w:rFonts w:ascii="Times New Roman" w:hAnsi="Times New Roman" w:cs="Times New Roman"/>
                <w:b w:val="0"/>
                <w:sz w:val="24"/>
              </w:rPr>
              <w:t xml:space="preserve">, </w:t>
            </w:r>
            <w:r w:rsidR="00A80D01">
              <w:rPr>
                <w:rFonts w:ascii="Times New Roman" w:hAnsi="Times New Roman" w:cs="Times New Roman"/>
                <w:b w:val="0"/>
                <w:sz w:val="24"/>
              </w:rPr>
              <w:t>Кульбей Андрей Геннадьевич</w:t>
            </w:r>
          </w:p>
          <w:p w14:paraId="36BC6D6C" w14:textId="77777777" w:rsidR="001A07FF" w:rsidRDefault="001A07FF" w:rsidP="001A07FF">
            <w:pPr>
              <w:jc w:val="center"/>
              <w:rPr>
                <w:spacing w:val="-4"/>
              </w:rPr>
            </w:pPr>
            <w:r w:rsidRPr="00A76F1C">
              <w:rPr>
                <w:spacing w:val="-4"/>
              </w:rPr>
              <w:t>УО «Полоцкий государственный университет имени Евфросинии Полоцкой»</w:t>
            </w:r>
          </w:p>
          <w:p w14:paraId="62AA834F" w14:textId="75BE9435" w:rsidR="00A85E5C" w:rsidRPr="00A76F1C" w:rsidRDefault="00A85E5C" w:rsidP="001A07FF">
            <w:pPr>
              <w:jc w:val="center"/>
            </w:pPr>
            <w:r w:rsidRPr="00A76F1C">
              <w:rPr>
                <w:bCs/>
              </w:rPr>
              <w:t>Дистанционно</w:t>
            </w:r>
          </w:p>
        </w:tc>
      </w:tr>
      <w:tr w:rsidR="001A07FF" w:rsidRPr="00A76F1C" w14:paraId="758C98F9" w14:textId="77777777" w:rsidTr="0067420B">
        <w:tc>
          <w:tcPr>
            <w:tcW w:w="7513" w:type="dxa"/>
          </w:tcPr>
          <w:p w14:paraId="5C4E4198" w14:textId="77777777" w:rsidR="001A07FF" w:rsidRPr="0035798F" w:rsidRDefault="001A07FF" w:rsidP="001A07FF">
            <w:pPr>
              <w:suppressAutoHyphens/>
              <w:jc w:val="center"/>
              <w:rPr>
                <w:rFonts w:eastAsia="SimSun"/>
                <w:bCs/>
                <w:lang w:eastAsia="ar-SA"/>
              </w:rPr>
            </w:pPr>
            <w:r w:rsidRPr="0035798F">
              <w:rPr>
                <w:rFonts w:eastAsia="SimSun"/>
                <w:bCs/>
                <w:lang w:eastAsia="ar-SA"/>
              </w:rPr>
              <w:t>Сравнительный анализ способов газоснабжения потребителей в период останова газопровода-отвода к ГРС</w:t>
            </w:r>
          </w:p>
          <w:p w14:paraId="432F4D1B" w14:textId="113D983D" w:rsidR="00D94042" w:rsidRDefault="001A07FF" w:rsidP="001A07FF">
            <w:pPr>
              <w:suppressAutoHyphens/>
              <w:jc w:val="center"/>
              <w:rPr>
                <w:rFonts w:eastAsia="SimSun"/>
                <w:bCs/>
                <w:lang w:eastAsia="ar-SA"/>
              </w:rPr>
            </w:pPr>
            <w:r w:rsidRPr="0035798F">
              <w:rPr>
                <w:rFonts w:eastAsia="SimSun"/>
                <w:bCs/>
                <w:lang w:eastAsia="ar-SA"/>
              </w:rPr>
              <w:t>Логинов В</w:t>
            </w:r>
            <w:r w:rsidR="00D94042">
              <w:rPr>
                <w:rFonts w:eastAsia="SimSun"/>
                <w:bCs/>
                <w:lang w:eastAsia="ar-SA"/>
              </w:rPr>
              <w:t>адим Александрович</w:t>
            </w:r>
          </w:p>
          <w:p w14:paraId="4137440D" w14:textId="2A2EFF45" w:rsidR="001A07FF" w:rsidRDefault="001A07FF" w:rsidP="001A07FF">
            <w:pPr>
              <w:suppressAutoHyphens/>
              <w:jc w:val="center"/>
              <w:rPr>
                <w:rFonts w:eastAsia="SimSun"/>
                <w:bCs/>
                <w:lang w:eastAsia="ar-SA"/>
              </w:rPr>
            </w:pPr>
            <w:r>
              <w:rPr>
                <w:rFonts w:eastAsia="SimSun"/>
                <w:bCs/>
                <w:lang w:eastAsia="ar-SA"/>
              </w:rPr>
              <w:t xml:space="preserve"> Яворская Е</w:t>
            </w:r>
            <w:r w:rsidR="00D94042">
              <w:rPr>
                <w:rFonts w:eastAsia="SimSun"/>
                <w:bCs/>
                <w:lang w:eastAsia="ar-SA"/>
              </w:rPr>
              <w:t>лена Евгеньевна</w:t>
            </w:r>
          </w:p>
          <w:p w14:paraId="538576AD" w14:textId="77777777" w:rsidR="001A07FF" w:rsidRDefault="001A07FF" w:rsidP="001A07FF">
            <w:pPr>
              <w:jc w:val="center"/>
              <w:rPr>
                <w:rFonts w:eastAsia="SimSun"/>
                <w:bCs/>
                <w:lang w:eastAsia="ar-SA"/>
              </w:rPr>
            </w:pPr>
            <w:r w:rsidRPr="00AB5FB3">
              <w:rPr>
                <w:rFonts w:eastAsia="SimSun"/>
                <w:bCs/>
                <w:lang w:eastAsia="ar-SA"/>
              </w:rPr>
              <w:t>Ухтинский государственный технический университет, г. Ухта, Россия</w:t>
            </w:r>
          </w:p>
          <w:p w14:paraId="5E3AF193" w14:textId="4226AD87" w:rsidR="00DA52F0" w:rsidRPr="00A76F1C" w:rsidRDefault="00DA52F0" w:rsidP="001A07FF">
            <w:pPr>
              <w:jc w:val="center"/>
            </w:pPr>
            <w:r w:rsidRPr="00A76F1C">
              <w:rPr>
                <w:bCs/>
              </w:rPr>
              <w:t>Дистанционно</w:t>
            </w:r>
          </w:p>
        </w:tc>
        <w:tc>
          <w:tcPr>
            <w:tcW w:w="7655" w:type="dxa"/>
          </w:tcPr>
          <w:p w14:paraId="16527CDB" w14:textId="1CC847BF" w:rsidR="001A07FF" w:rsidRPr="00A76F1C" w:rsidRDefault="001A07FF" w:rsidP="001A07FF">
            <w:pPr>
              <w:jc w:val="center"/>
            </w:pPr>
          </w:p>
        </w:tc>
      </w:tr>
      <w:tr w:rsidR="001A07FF" w:rsidRPr="00A76F1C" w14:paraId="716601A5" w14:textId="77777777" w:rsidTr="0067420B">
        <w:tc>
          <w:tcPr>
            <w:tcW w:w="7513" w:type="dxa"/>
          </w:tcPr>
          <w:p w14:paraId="613770E7" w14:textId="77777777" w:rsidR="001A07FF" w:rsidRPr="00A76F1C" w:rsidRDefault="001A07FF" w:rsidP="001A07FF">
            <w:pPr>
              <w:jc w:val="center"/>
            </w:pPr>
            <w:r w:rsidRPr="00A76F1C">
              <w:t>Методика оценки остаточного ресурса надземных трубопроводов на основе вероятностного подхода</w:t>
            </w:r>
          </w:p>
          <w:p w14:paraId="26F33A1E" w14:textId="22BF313E" w:rsidR="001A07FF" w:rsidRDefault="001A07FF" w:rsidP="001A07FF">
            <w:pPr>
              <w:jc w:val="center"/>
            </w:pPr>
            <w:r w:rsidRPr="00A76F1C">
              <w:t>Бутовка А</w:t>
            </w:r>
            <w:r w:rsidR="00AD729B">
              <w:t>лексей Николаевич</w:t>
            </w:r>
          </w:p>
          <w:p w14:paraId="5B4417F0" w14:textId="77777777" w:rsidR="001A07FF" w:rsidRDefault="001A07FF" w:rsidP="001A07FF">
            <w:pPr>
              <w:suppressAutoHyphens/>
              <w:jc w:val="center"/>
            </w:pPr>
            <w:r w:rsidRPr="00A76F1C">
              <w:t>АО ВНИИСТ</w:t>
            </w:r>
            <w:r>
              <w:t>, г. Москва, Россия</w:t>
            </w:r>
          </w:p>
          <w:p w14:paraId="4DF4319E" w14:textId="55A6C4B7" w:rsidR="00A85E5C" w:rsidRPr="00A76F1C" w:rsidRDefault="00A85E5C" w:rsidP="001A07FF">
            <w:pPr>
              <w:suppressAutoHyphens/>
              <w:jc w:val="center"/>
            </w:pPr>
            <w:r w:rsidRPr="00A76F1C">
              <w:rPr>
                <w:bCs/>
              </w:rPr>
              <w:t>Дистанционно</w:t>
            </w:r>
          </w:p>
        </w:tc>
        <w:tc>
          <w:tcPr>
            <w:tcW w:w="7655" w:type="dxa"/>
          </w:tcPr>
          <w:p w14:paraId="2C206240" w14:textId="1042C272" w:rsidR="001A07FF" w:rsidRPr="008313EC" w:rsidRDefault="001A07FF" w:rsidP="001A07FF">
            <w:pPr>
              <w:jc w:val="center"/>
            </w:pPr>
          </w:p>
        </w:tc>
      </w:tr>
      <w:tr w:rsidR="001A07FF" w:rsidRPr="00A76F1C" w14:paraId="1D843CD9" w14:textId="77777777" w:rsidTr="0067420B">
        <w:tc>
          <w:tcPr>
            <w:tcW w:w="7513" w:type="dxa"/>
          </w:tcPr>
          <w:p w14:paraId="6E623C93" w14:textId="77777777" w:rsidR="001A07FF" w:rsidRPr="0035798F" w:rsidRDefault="001A07FF" w:rsidP="001A07FF">
            <w:pPr>
              <w:pStyle w:val="2"/>
              <w:spacing w:before="0" w:line="240" w:lineRule="auto"/>
              <w:jc w:val="center"/>
              <w:outlineLvl w:val="1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A76F1C">
              <w:rPr>
                <w:rStyle w:val="aa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Адаптивное технологическое моделирование реконструкции </w:t>
            </w:r>
            <w:r w:rsidRPr="0035798F">
              <w:rPr>
                <w:rStyle w:val="aa"/>
                <w:rFonts w:ascii="Times New Roman" w:hAnsi="Times New Roman" w:cs="Times New Roman"/>
                <w:color w:val="auto"/>
                <w:sz w:val="24"/>
                <w:szCs w:val="24"/>
              </w:rPr>
              <w:t>компрессорных станций подземных хранилищ газа</w:t>
            </w:r>
          </w:p>
          <w:p w14:paraId="49BABF13" w14:textId="77777777" w:rsidR="001A07FF" w:rsidRDefault="001A07FF" w:rsidP="001A07FF">
            <w:pPr>
              <w:jc w:val="center"/>
              <w:rPr>
                <w:rStyle w:val="aa"/>
                <w:rFonts w:eastAsiaTheme="majorEastAsia"/>
                <w:b w:val="0"/>
              </w:rPr>
            </w:pPr>
            <w:proofErr w:type="spellStart"/>
            <w:r w:rsidRPr="00C75188">
              <w:rPr>
                <w:rStyle w:val="aa"/>
                <w:rFonts w:eastAsiaTheme="majorEastAsia"/>
                <w:b w:val="0"/>
              </w:rPr>
              <w:t>Аловсат</w:t>
            </w:r>
            <w:proofErr w:type="spellEnd"/>
            <w:r w:rsidRPr="00C75188">
              <w:rPr>
                <w:rStyle w:val="aa"/>
                <w:rFonts w:eastAsiaTheme="majorEastAsia"/>
                <w:b w:val="0"/>
              </w:rPr>
              <w:t xml:space="preserve"> </w:t>
            </w:r>
            <w:proofErr w:type="spellStart"/>
            <w:r w:rsidRPr="00C75188">
              <w:rPr>
                <w:rStyle w:val="aa"/>
                <w:rFonts w:eastAsiaTheme="majorEastAsia"/>
                <w:b w:val="0"/>
              </w:rPr>
              <w:t>Багиров</w:t>
            </w:r>
            <w:proofErr w:type="spellEnd"/>
          </w:p>
          <w:p w14:paraId="79D570F3" w14:textId="77777777" w:rsidR="001A07FF" w:rsidRDefault="001A07FF" w:rsidP="001A07FF">
            <w:pPr>
              <w:jc w:val="center"/>
            </w:pPr>
            <w:r w:rsidRPr="0035798F">
              <w:t xml:space="preserve">Азербайджанский </w:t>
            </w:r>
            <w:r>
              <w:t>г</w:t>
            </w:r>
            <w:r w:rsidRPr="0035798F">
              <w:t xml:space="preserve">осударственный </w:t>
            </w:r>
            <w:r>
              <w:t>у</w:t>
            </w:r>
            <w:r w:rsidRPr="0035798F">
              <w:t xml:space="preserve">ниверситет </w:t>
            </w:r>
            <w:r>
              <w:t>н</w:t>
            </w:r>
            <w:r w:rsidRPr="0035798F">
              <w:t xml:space="preserve">ефти и </w:t>
            </w:r>
            <w:r>
              <w:t>п</w:t>
            </w:r>
            <w:r w:rsidRPr="0035798F">
              <w:t>ромышленности,</w:t>
            </w:r>
            <w:r>
              <w:t xml:space="preserve"> г. </w:t>
            </w:r>
            <w:r w:rsidRPr="0035798F">
              <w:t>Баку, Азербайджан</w:t>
            </w:r>
            <w:r>
              <w:t>, г. Баку, Азербайджан</w:t>
            </w:r>
          </w:p>
          <w:p w14:paraId="0680A91B" w14:textId="0C5B1DA1" w:rsidR="00A85E5C" w:rsidRPr="00A76F1C" w:rsidRDefault="00A85E5C" w:rsidP="001A07FF">
            <w:pPr>
              <w:jc w:val="center"/>
            </w:pPr>
            <w:r w:rsidRPr="00A76F1C">
              <w:rPr>
                <w:bCs/>
              </w:rPr>
              <w:t>Дистанционно</w:t>
            </w:r>
          </w:p>
        </w:tc>
        <w:tc>
          <w:tcPr>
            <w:tcW w:w="7655" w:type="dxa"/>
          </w:tcPr>
          <w:p w14:paraId="10E432F9" w14:textId="6C2A3F71" w:rsidR="001A07FF" w:rsidRPr="008313EC" w:rsidRDefault="001A07FF" w:rsidP="001A07FF">
            <w:pPr>
              <w:jc w:val="center"/>
            </w:pPr>
          </w:p>
        </w:tc>
      </w:tr>
      <w:tr w:rsidR="001A07FF" w:rsidRPr="00A76F1C" w14:paraId="354E8481" w14:textId="77777777" w:rsidTr="000B036E">
        <w:tc>
          <w:tcPr>
            <w:tcW w:w="15168" w:type="dxa"/>
            <w:gridSpan w:val="2"/>
          </w:tcPr>
          <w:p w14:paraId="2E23FA85" w14:textId="4128865E" w:rsidR="001A07FF" w:rsidRPr="001A07FF" w:rsidRDefault="001A07FF" w:rsidP="001A07FF">
            <w:pPr>
              <w:jc w:val="center"/>
            </w:pPr>
            <w:r w:rsidRPr="001A07FF">
              <w:t>Кофе-пауза 15</w:t>
            </w:r>
            <w:r w:rsidRPr="001A07FF">
              <w:rPr>
                <w:vertAlign w:val="superscript"/>
              </w:rPr>
              <w:t>30</w:t>
            </w:r>
            <w:r w:rsidRPr="001A07FF">
              <w:t>-15</w:t>
            </w:r>
            <w:r w:rsidRPr="001A07FF">
              <w:rPr>
                <w:vertAlign w:val="superscript"/>
              </w:rPr>
              <w:t>45</w:t>
            </w:r>
          </w:p>
        </w:tc>
      </w:tr>
      <w:tr w:rsidR="001A07FF" w:rsidRPr="00A76F1C" w14:paraId="06E364F6" w14:textId="77777777" w:rsidTr="000B036E">
        <w:tc>
          <w:tcPr>
            <w:tcW w:w="15168" w:type="dxa"/>
            <w:gridSpan w:val="2"/>
          </w:tcPr>
          <w:p w14:paraId="15B03801" w14:textId="77777777" w:rsidR="001A07FF" w:rsidRPr="001A07FF" w:rsidRDefault="001A07FF" w:rsidP="001A07FF">
            <w:pPr>
              <w:jc w:val="center"/>
            </w:pPr>
            <w:r w:rsidRPr="001A07FF">
              <w:t xml:space="preserve">Открытие аудитории имени д.т.н. проф. Липского В.К. </w:t>
            </w:r>
          </w:p>
          <w:p w14:paraId="507A823E" w14:textId="01AE4596" w:rsidR="001A07FF" w:rsidRPr="001A07FF" w:rsidRDefault="001A07FF" w:rsidP="001A07FF">
            <w:pPr>
              <w:jc w:val="center"/>
            </w:pPr>
            <w:r w:rsidRPr="001A07FF">
              <w:t>ауд. 106 УЛК№1 (главного корпуса) 16</w:t>
            </w:r>
            <w:r w:rsidRPr="001A07FF">
              <w:rPr>
                <w:vertAlign w:val="superscript"/>
              </w:rPr>
              <w:t>00</w:t>
            </w:r>
            <w:r w:rsidRPr="001A07FF">
              <w:t>-16</w:t>
            </w:r>
            <w:r w:rsidRPr="001A07FF">
              <w:rPr>
                <w:vertAlign w:val="superscript"/>
              </w:rPr>
              <w:t>30</w:t>
            </w:r>
          </w:p>
        </w:tc>
      </w:tr>
      <w:tr w:rsidR="001A07FF" w:rsidRPr="00A76F1C" w14:paraId="64758E1F" w14:textId="77777777" w:rsidTr="000B036E">
        <w:tc>
          <w:tcPr>
            <w:tcW w:w="15168" w:type="dxa"/>
            <w:gridSpan w:val="2"/>
          </w:tcPr>
          <w:p w14:paraId="01397956" w14:textId="2372AC3C" w:rsidR="001A07FF" w:rsidRPr="001A07FF" w:rsidRDefault="001A07FF" w:rsidP="001A07FF">
            <w:pPr>
              <w:jc w:val="center"/>
            </w:pPr>
            <w:r w:rsidRPr="001A07FF">
              <w:t>Экскурсия по Полоцкому Коллегиуму (г.</w:t>
            </w:r>
            <w:r w:rsidR="004E3517">
              <w:t xml:space="preserve"> </w:t>
            </w:r>
            <w:r w:rsidRPr="001A07FF">
              <w:t xml:space="preserve">Полоцк, ул. Стрелецкая, 4) </w:t>
            </w:r>
          </w:p>
          <w:p w14:paraId="31EA1E93" w14:textId="77777777" w:rsidR="001A07FF" w:rsidRPr="001A07FF" w:rsidRDefault="001A07FF" w:rsidP="001A07FF">
            <w:pPr>
              <w:jc w:val="center"/>
            </w:pPr>
            <w:r w:rsidRPr="001A07FF">
              <w:t>17</w:t>
            </w:r>
            <w:r w:rsidRPr="001A07FF">
              <w:rPr>
                <w:vertAlign w:val="superscript"/>
              </w:rPr>
              <w:t>30</w:t>
            </w:r>
            <w:r w:rsidRPr="001A07FF">
              <w:t>-18</w:t>
            </w:r>
            <w:r w:rsidRPr="001A07FF">
              <w:rPr>
                <w:vertAlign w:val="superscript"/>
              </w:rPr>
              <w:t>00</w:t>
            </w:r>
          </w:p>
          <w:p w14:paraId="473612A7" w14:textId="01462EC6" w:rsidR="001A07FF" w:rsidRPr="001A07FF" w:rsidRDefault="001A07FF" w:rsidP="001A07FF">
            <w:pPr>
              <w:jc w:val="center"/>
            </w:pPr>
            <w:r w:rsidRPr="001A07FF">
              <w:t>Дружеский ужин - фуршет (г.</w:t>
            </w:r>
            <w:r w:rsidR="004E3517">
              <w:t xml:space="preserve"> </w:t>
            </w:r>
            <w:r w:rsidRPr="001A07FF">
              <w:t>Полоцк, ул. Стрелецкая, 4)</w:t>
            </w:r>
          </w:p>
          <w:p w14:paraId="4F936424" w14:textId="5E2AAB10" w:rsidR="001A07FF" w:rsidRPr="001A07FF" w:rsidRDefault="001A07FF" w:rsidP="001A07FF">
            <w:pPr>
              <w:jc w:val="center"/>
            </w:pPr>
            <w:r w:rsidRPr="001A07FF">
              <w:t>18</w:t>
            </w:r>
            <w:r w:rsidRPr="001A07FF">
              <w:rPr>
                <w:vertAlign w:val="superscript"/>
              </w:rPr>
              <w:t>00</w:t>
            </w:r>
            <w:r w:rsidRPr="001A07FF">
              <w:t>-21</w:t>
            </w:r>
            <w:r w:rsidRPr="001A07FF">
              <w:rPr>
                <w:vertAlign w:val="superscript"/>
              </w:rPr>
              <w:t>00</w:t>
            </w:r>
          </w:p>
        </w:tc>
      </w:tr>
    </w:tbl>
    <w:p w14:paraId="0F84665E" w14:textId="6557CDE2" w:rsidR="00D15491" w:rsidRDefault="00D15491"/>
    <w:p w14:paraId="7482379B" w14:textId="77777777" w:rsidR="00D15491" w:rsidRDefault="00D15491"/>
    <w:tbl>
      <w:tblPr>
        <w:tblStyle w:val="af3"/>
        <w:tblW w:w="15168" w:type="dxa"/>
        <w:tblInd w:w="-572" w:type="dxa"/>
        <w:tblLook w:val="04A0" w:firstRow="1" w:lastRow="0" w:firstColumn="1" w:lastColumn="0" w:noHBand="0" w:noVBand="1"/>
      </w:tblPr>
      <w:tblGrid>
        <w:gridCol w:w="7546"/>
        <w:gridCol w:w="7622"/>
      </w:tblGrid>
      <w:tr w:rsidR="00DE2131" w:rsidRPr="00A76F1C" w14:paraId="3E9BDF26" w14:textId="77777777" w:rsidTr="0067420B">
        <w:tc>
          <w:tcPr>
            <w:tcW w:w="15168" w:type="dxa"/>
            <w:gridSpan w:val="2"/>
          </w:tcPr>
          <w:p w14:paraId="1C5BE035" w14:textId="477C3224" w:rsidR="0055086F" w:rsidRPr="00B71293" w:rsidRDefault="0055086F" w:rsidP="00C25A27">
            <w:pPr>
              <w:jc w:val="center"/>
              <w:rPr>
                <w:sz w:val="40"/>
                <w:szCs w:val="40"/>
              </w:rPr>
            </w:pPr>
            <w:r w:rsidRPr="00B71293">
              <w:rPr>
                <w:sz w:val="40"/>
                <w:szCs w:val="40"/>
              </w:rPr>
              <w:t>28.11.2025</w:t>
            </w:r>
          </w:p>
          <w:p w14:paraId="2271A22E" w14:textId="77777777" w:rsidR="00B71293" w:rsidRDefault="00A37B12" w:rsidP="00242B30">
            <w:pPr>
              <w:jc w:val="center"/>
              <w:rPr>
                <w:b/>
                <w:bCs/>
                <w:sz w:val="28"/>
                <w:szCs w:val="28"/>
                <w:vertAlign w:val="superscript"/>
              </w:rPr>
            </w:pPr>
            <w:r w:rsidRPr="00B71293">
              <w:rPr>
                <w:sz w:val="28"/>
                <w:szCs w:val="28"/>
              </w:rPr>
              <w:t>НАЧАЛО РАБОТЫ ВТОРОГО ДНЯ РАБОТЫ КОНФЕРЕНЦИИ</w:t>
            </w:r>
            <w:r w:rsidR="00807806" w:rsidRPr="00B71293">
              <w:rPr>
                <w:sz w:val="28"/>
                <w:szCs w:val="28"/>
              </w:rPr>
              <w:t xml:space="preserve"> </w:t>
            </w:r>
            <w:r w:rsidR="00807806" w:rsidRPr="001A07FF">
              <w:rPr>
                <w:b/>
                <w:bCs/>
                <w:sz w:val="36"/>
                <w:szCs w:val="36"/>
              </w:rPr>
              <w:t>9</w:t>
            </w:r>
            <w:r w:rsidR="00807806" w:rsidRPr="001A07FF">
              <w:rPr>
                <w:b/>
                <w:bCs/>
                <w:sz w:val="36"/>
                <w:szCs w:val="36"/>
                <w:vertAlign w:val="superscript"/>
              </w:rPr>
              <w:t>00</w:t>
            </w:r>
            <w:r w:rsidR="00242B30" w:rsidRPr="00B71293">
              <w:rPr>
                <w:b/>
                <w:bCs/>
                <w:sz w:val="28"/>
                <w:szCs w:val="28"/>
                <w:vertAlign w:val="superscript"/>
              </w:rPr>
              <w:t xml:space="preserve">  </w:t>
            </w:r>
          </w:p>
          <w:p w14:paraId="0317AEDC" w14:textId="0F3940A5" w:rsidR="00242B30" w:rsidRPr="00A76F1C" w:rsidRDefault="00242B30" w:rsidP="00242B30">
            <w:pPr>
              <w:jc w:val="center"/>
            </w:pPr>
            <w:r w:rsidRPr="00B71293">
              <w:rPr>
                <w:sz w:val="28"/>
                <w:szCs w:val="28"/>
              </w:rPr>
              <w:t>по адресу: г. Новополоцк, ул. Блохина, 29</w:t>
            </w:r>
          </w:p>
        </w:tc>
      </w:tr>
      <w:tr w:rsidR="00807806" w:rsidRPr="00A76F1C" w14:paraId="5A15F575" w14:textId="77777777" w:rsidTr="0067420B">
        <w:tc>
          <w:tcPr>
            <w:tcW w:w="7546" w:type="dxa"/>
          </w:tcPr>
          <w:p w14:paraId="18835250" w14:textId="6C36E743" w:rsidR="00807806" w:rsidRDefault="00807806" w:rsidP="00FF4AE6">
            <w:pPr>
              <w:pStyle w:val="af4"/>
              <w:spacing w:before="0" w:beforeAutospacing="0" w:after="0" w:afterAutospacing="0"/>
              <w:jc w:val="center"/>
            </w:pPr>
            <w:r w:rsidRPr="0035798F">
              <w:t>Заседание 5 (</w:t>
            </w:r>
            <w:r w:rsidR="00242B30">
              <w:t>аудитория 349</w:t>
            </w:r>
            <w:r w:rsidRPr="0035798F">
              <w:t>)</w:t>
            </w:r>
          </w:p>
          <w:p w14:paraId="1152F732" w14:textId="77777777" w:rsidR="007C18F9" w:rsidRPr="0035798F" w:rsidRDefault="007C18F9" w:rsidP="00FF4AE6">
            <w:pPr>
              <w:pStyle w:val="af4"/>
              <w:spacing w:before="0" w:beforeAutospacing="0" w:after="0" w:afterAutospacing="0"/>
              <w:jc w:val="center"/>
            </w:pPr>
          </w:p>
          <w:p w14:paraId="2A0A9599" w14:textId="505CFF07" w:rsidR="00D15491" w:rsidRDefault="00807806" w:rsidP="00D15491">
            <w:pPr>
              <w:pStyle w:val="af4"/>
              <w:spacing w:before="0" w:beforeAutospacing="0" w:after="0" w:afterAutospacing="0"/>
              <w:jc w:val="center"/>
              <w:rPr>
                <w:b/>
                <w:bCs/>
                <w:color w:val="000000"/>
              </w:rPr>
            </w:pPr>
            <w:r w:rsidRPr="0035798F">
              <w:rPr>
                <w:b/>
                <w:bCs/>
                <w:color w:val="000000"/>
              </w:rPr>
              <w:t>ЭКСПЛУАТАЦИЯ ОБЪЕКТОВ ТРАНСПОРТИРОВАНИЯ, ХРАНЕНИЯ И РАСПРЕДЕЛЕНИЯ ГАЗА, НЕФТИ И НЕФТЕПРОДУКТОВ</w:t>
            </w:r>
          </w:p>
          <w:p w14:paraId="00AA70C1" w14:textId="5A39A674" w:rsidR="006B5E6C" w:rsidRPr="006B5E6C" w:rsidRDefault="006B5E6C" w:rsidP="006B5E6C">
            <w:pPr>
              <w:pStyle w:val="af4"/>
              <w:spacing w:before="0" w:beforeAutospacing="0" w:after="0" w:afterAutospacing="0"/>
              <w:jc w:val="center"/>
              <w:rPr>
                <w:color w:val="000000"/>
              </w:rPr>
            </w:pPr>
            <w:r w:rsidRPr="006B5E6C">
              <w:rPr>
                <w:color w:val="000000"/>
              </w:rPr>
              <w:t xml:space="preserve">Председатель заседания </w:t>
            </w:r>
            <w:proofErr w:type="spellStart"/>
            <w:r w:rsidRPr="00484E0A">
              <w:t>Мустафаев</w:t>
            </w:r>
            <w:proofErr w:type="spellEnd"/>
            <w:r w:rsidRPr="00484E0A">
              <w:t xml:space="preserve"> Вагит Тофик </w:t>
            </w:r>
            <w:proofErr w:type="spellStart"/>
            <w:r w:rsidRPr="00484E0A">
              <w:t>оглы</w:t>
            </w:r>
            <w:proofErr w:type="spellEnd"/>
          </w:p>
          <w:p w14:paraId="1AB08351" w14:textId="6D0A1E73" w:rsidR="006B5E6C" w:rsidRDefault="006B5E6C" w:rsidP="006B5E6C">
            <w:pPr>
              <w:pStyle w:val="af4"/>
              <w:spacing w:before="0" w:beforeAutospacing="0" w:after="0" w:afterAutospacing="0"/>
              <w:jc w:val="center"/>
              <w:rPr>
                <w:color w:val="000000"/>
              </w:rPr>
            </w:pPr>
            <w:r w:rsidRPr="006B5E6C">
              <w:rPr>
                <w:color w:val="000000"/>
              </w:rPr>
              <w:t xml:space="preserve">Сопредседатель заседания </w:t>
            </w:r>
            <w:r>
              <w:rPr>
                <w:color w:val="000000"/>
              </w:rPr>
              <w:t xml:space="preserve">Андриевский </w:t>
            </w:r>
            <w:r w:rsidR="00AF6DFC">
              <w:rPr>
                <w:color w:val="000000"/>
              </w:rPr>
              <w:t>Александр Петрович</w:t>
            </w:r>
          </w:p>
          <w:p w14:paraId="6616CC51" w14:textId="77777777" w:rsidR="006B5E6C" w:rsidRDefault="006B5E6C" w:rsidP="006B5E6C">
            <w:pPr>
              <w:pStyle w:val="af4"/>
              <w:spacing w:before="0" w:beforeAutospacing="0" w:after="0" w:afterAutospacing="0"/>
              <w:jc w:val="center"/>
              <w:rPr>
                <w:b/>
                <w:bCs/>
                <w:color w:val="000000"/>
              </w:rPr>
            </w:pPr>
          </w:p>
          <w:p w14:paraId="73C83BB8" w14:textId="3442E94B" w:rsidR="00B1373C" w:rsidRDefault="00B1373C" w:rsidP="00D15491">
            <w:pPr>
              <w:pStyle w:val="af4"/>
              <w:spacing w:before="0" w:beforeAutospacing="0" w:after="0" w:afterAutospacing="0"/>
              <w:jc w:val="center"/>
            </w:pPr>
            <w:r w:rsidRPr="00063B53">
              <w:rPr>
                <w:rFonts w:ascii="Calibri" w:hAnsi="Calibri" w:cs="Calibri"/>
                <w:color w:val="000000"/>
                <w:shd w:val="clear" w:color="auto" w:fill="FFFFFF"/>
              </w:rPr>
              <w:t xml:space="preserve">Ссылка </w:t>
            </w:r>
            <w:r w:rsidR="00063B53" w:rsidRPr="00063B53">
              <w:rPr>
                <w:rFonts w:ascii="Calibri" w:hAnsi="Calibri" w:cs="Calibri"/>
                <w:color w:val="000000"/>
                <w:shd w:val="clear" w:color="auto" w:fill="FFFFFF"/>
              </w:rPr>
              <w:t>для дистанционного подключения</w:t>
            </w:r>
            <w:r w:rsidRPr="00063B53">
              <w:rPr>
                <w:rFonts w:ascii="Calibri" w:hAnsi="Calibri" w:cs="Calibri"/>
                <w:color w:val="000000"/>
                <w:shd w:val="clear" w:color="auto" w:fill="FFFFFF"/>
              </w:rPr>
              <w:t>:</w:t>
            </w:r>
            <w:r w:rsidR="00063B53">
              <w:rPr>
                <w:rFonts w:ascii="Calibri" w:hAnsi="Calibri" w:cs="Calibri"/>
                <w:color w:val="000000"/>
                <w:shd w:val="clear" w:color="auto" w:fill="FFFFFF"/>
              </w:rPr>
              <w:br/>
            </w:r>
            <w:r>
              <w:rPr>
                <w:rFonts w:ascii="Calibri" w:hAnsi="Calibri" w:cs="Calibri"/>
                <w:color w:val="000000"/>
                <w:shd w:val="clear" w:color="auto" w:fill="FFFFFF"/>
              </w:rPr>
              <w:t> </w:t>
            </w:r>
            <w:hyperlink r:id="rId14" w:tgtFrame="_blank" w:history="1">
              <w:r>
                <w:rPr>
                  <w:rStyle w:val="af1"/>
                  <w:rFonts w:ascii="Calibri" w:eastAsiaTheme="majorEastAsia" w:hAnsi="Calibri" w:cs="Calibri"/>
                  <w:shd w:val="clear" w:color="auto" w:fill="FFFFFF"/>
                </w:rPr>
                <w:t>https://meet.google.com/jcu-cqbh-cgp</w:t>
              </w:r>
            </w:hyperlink>
            <w:r>
              <w:rPr>
                <w:rFonts w:ascii="Calibri" w:hAnsi="Calibri" w:cs="Calibri"/>
                <w:color w:val="000000"/>
                <w:shd w:val="clear" w:color="auto" w:fill="FFFFFF"/>
              </w:rPr>
              <w:t> </w:t>
            </w:r>
            <w:r>
              <w:t xml:space="preserve"> </w:t>
            </w:r>
          </w:p>
          <w:p w14:paraId="68150CA6" w14:textId="77777777" w:rsidR="004E3517" w:rsidRDefault="004E3517" w:rsidP="00D15491">
            <w:pPr>
              <w:pStyle w:val="af4"/>
              <w:spacing w:before="0" w:beforeAutospacing="0" w:after="0" w:afterAutospacing="0"/>
              <w:jc w:val="center"/>
              <w:rPr>
                <w:i/>
                <w:iCs/>
                <w:color w:val="000000"/>
              </w:rPr>
            </w:pPr>
          </w:p>
          <w:p w14:paraId="4232FD36" w14:textId="7C7D2583" w:rsidR="00D15491" w:rsidRDefault="007E14A3" w:rsidP="00D15491">
            <w:pPr>
              <w:pStyle w:val="af4"/>
              <w:spacing w:before="0" w:beforeAutospacing="0" w:after="0" w:afterAutospacing="0"/>
              <w:jc w:val="center"/>
              <w:rPr>
                <w:i/>
                <w:iCs/>
                <w:color w:val="000000"/>
              </w:rPr>
            </w:pPr>
            <w:r w:rsidRPr="007E14A3">
              <w:rPr>
                <w:i/>
                <w:iCs/>
                <w:color w:val="000000"/>
              </w:rPr>
              <w:t xml:space="preserve">Начало </w:t>
            </w:r>
            <w:r>
              <w:rPr>
                <w:i/>
                <w:iCs/>
              </w:rPr>
              <w:t>9</w:t>
            </w:r>
            <w:r>
              <w:rPr>
                <w:i/>
                <w:iCs/>
                <w:vertAlign w:val="superscript"/>
              </w:rPr>
              <w:t>0</w:t>
            </w:r>
            <w:r w:rsidRPr="007E14A3">
              <w:rPr>
                <w:i/>
                <w:iCs/>
                <w:vertAlign w:val="superscript"/>
              </w:rPr>
              <w:t>0</w:t>
            </w:r>
            <w:r w:rsidRPr="007E14A3">
              <w:rPr>
                <w:i/>
                <w:iCs/>
              </w:rPr>
              <w:t>.</w:t>
            </w:r>
            <w:r>
              <w:rPr>
                <w:i/>
                <w:iCs/>
              </w:rPr>
              <w:t xml:space="preserve"> </w:t>
            </w:r>
            <w:r w:rsidR="00D15491" w:rsidRPr="00333E19">
              <w:rPr>
                <w:i/>
                <w:iCs/>
                <w:color w:val="000000"/>
              </w:rPr>
              <w:t>Регламент – 10 минут на доклад</w:t>
            </w:r>
          </w:p>
          <w:p w14:paraId="00F983FC" w14:textId="3928D4EA" w:rsidR="00807806" w:rsidRPr="0035798F" w:rsidRDefault="00807806" w:rsidP="00FF4AE6">
            <w:pPr>
              <w:jc w:val="center"/>
            </w:pPr>
          </w:p>
        </w:tc>
        <w:tc>
          <w:tcPr>
            <w:tcW w:w="7622" w:type="dxa"/>
          </w:tcPr>
          <w:p w14:paraId="7F490182" w14:textId="36E1E466" w:rsidR="00807806" w:rsidRDefault="00807806" w:rsidP="00FF4AE6">
            <w:pPr>
              <w:pStyle w:val="af4"/>
              <w:spacing w:before="0" w:beforeAutospacing="0" w:after="0" w:afterAutospacing="0"/>
              <w:jc w:val="center"/>
            </w:pPr>
            <w:r w:rsidRPr="0035798F">
              <w:t>Заседание 6 (</w:t>
            </w:r>
            <w:r w:rsidR="00242B30">
              <w:t>аудитория 351</w:t>
            </w:r>
            <w:r w:rsidRPr="0035798F">
              <w:t>)</w:t>
            </w:r>
          </w:p>
          <w:p w14:paraId="1303EF7B" w14:textId="77777777" w:rsidR="007C18F9" w:rsidRPr="0035798F" w:rsidRDefault="007C18F9" w:rsidP="00FF4AE6">
            <w:pPr>
              <w:pStyle w:val="af4"/>
              <w:spacing w:before="0" w:beforeAutospacing="0" w:after="0" w:afterAutospacing="0"/>
              <w:jc w:val="center"/>
            </w:pPr>
          </w:p>
          <w:p w14:paraId="6E7CD5BE" w14:textId="77777777" w:rsidR="00D15491" w:rsidRDefault="00807806" w:rsidP="00D15491">
            <w:pPr>
              <w:pStyle w:val="af4"/>
              <w:spacing w:before="0" w:beforeAutospacing="0" w:after="0" w:afterAutospacing="0"/>
              <w:jc w:val="center"/>
              <w:rPr>
                <w:b/>
                <w:bCs/>
                <w:color w:val="000000"/>
              </w:rPr>
            </w:pPr>
            <w:r w:rsidRPr="0035798F">
              <w:rPr>
                <w:b/>
                <w:bCs/>
                <w:color w:val="201F1E"/>
              </w:rPr>
              <w:t>ОБЩИЕ ВОПРОСЫ ТРАНСПОРТИРОВАНИЯ, ХРАНЕНИЯ И РАСПРЕДЕЛЕНИЯ ГАЗА, НЕФТИ И НЕФТЕПРОДУКТОВ</w:t>
            </w:r>
          </w:p>
          <w:p w14:paraId="13A92D76" w14:textId="789756EC" w:rsidR="006B5E6C" w:rsidRPr="006B5E6C" w:rsidRDefault="006B5E6C" w:rsidP="006B5E6C">
            <w:pPr>
              <w:pStyle w:val="af4"/>
              <w:spacing w:before="0" w:beforeAutospacing="0" w:after="0" w:afterAutospacing="0"/>
              <w:jc w:val="center"/>
              <w:rPr>
                <w:color w:val="000000"/>
              </w:rPr>
            </w:pPr>
            <w:r w:rsidRPr="006B5E6C">
              <w:rPr>
                <w:color w:val="000000"/>
              </w:rPr>
              <w:t xml:space="preserve">Председатель заседания </w:t>
            </w:r>
            <w:r>
              <w:rPr>
                <w:color w:val="000000"/>
              </w:rPr>
              <w:t>Лизунов И</w:t>
            </w:r>
            <w:r w:rsidR="00605C0F">
              <w:rPr>
                <w:color w:val="000000"/>
              </w:rPr>
              <w:t>горь Валерьевич</w:t>
            </w:r>
          </w:p>
          <w:p w14:paraId="4620D7D4" w14:textId="6A6AB3AB" w:rsidR="00D15491" w:rsidRDefault="006B5E6C" w:rsidP="006B5E6C">
            <w:pPr>
              <w:pStyle w:val="af4"/>
              <w:spacing w:before="0" w:beforeAutospacing="0" w:after="0" w:afterAutospacing="0"/>
              <w:jc w:val="center"/>
              <w:rPr>
                <w:color w:val="000000"/>
              </w:rPr>
            </w:pPr>
            <w:r w:rsidRPr="006B5E6C">
              <w:rPr>
                <w:color w:val="000000"/>
              </w:rPr>
              <w:t xml:space="preserve">Сопредседатель заседания </w:t>
            </w:r>
            <w:r>
              <w:rPr>
                <w:color w:val="000000"/>
              </w:rPr>
              <w:t>Коваленко П</w:t>
            </w:r>
            <w:r w:rsidR="000003F4">
              <w:rPr>
                <w:color w:val="000000"/>
              </w:rPr>
              <w:t>авел Васильевич</w:t>
            </w:r>
          </w:p>
          <w:p w14:paraId="473D7D85" w14:textId="77777777" w:rsidR="006B5E6C" w:rsidRDefault="006B5E6C" w:rsidP="006B5E6C">
            <w:pPr>
              <w:pStyle w:val="af4"/>
              <w:spacing w:before="0" w:beforeAutospacing="0" w:after="0" w:afterAutospacing="0"/>
              <w:jc w:val="center"/>
              <w:rPr>
                <w:b/>
                <w:bCs/>
                <w:color w:val="000000"/>
              </w:rPr>
            </w:pPr>
          </w:p>
          <w:p w14:paraId="6B6422F7" w14:textId="30119CDF" w:rsidR="00000E49" w:rsidRDefault="00063B53" w:rsidP="00D15491">
            <w:pPr>
              <w:pStyle w:val="af4"/>
              <w:spacing w:before="0" w:beforeAutospacing="0" w:after="0" w:afterAutospacing="0"/>
              <w:jc w:val="center"/>
            </w:pPr>
            <w:r w:rsidRPr="00063B53">
              <w:rPr>
                <w:rFonts w:ascii="Calibri" w:hAnsi="Calibri" w:cs="Calibri"/>
                <w:color w:val="000000"/>
                <w:shd w:val="clear" w:color="auto" w:fill="FFFFFF"/>
              </w:rPr>
              <w:t>Ссылка для дистанционного подключения:</w:t>
            </w:r>
            <w:r>
              <w:rPr>
                <w:rFonts w:ascii="Calibri" w:hAnsi="Calibri" w:cs="Calibri"/>
                <w:color w:val="000000"/>
                <w:shd w:val="clear" w:color="auto" w:fill="FFFFFF"/>
              </w:rPr>
              <w:br/>
            </w:r>
            <w:r w:rsidR="00000E49">
              <w:rPr>
                <w:rFonts w:ascii="Calibri" w:hAnsi="Calibri" w:cs="Calibri"/>
                <w:color w:val="000000"/>
                <w:shd w:val="clear" w:color="auto" w:fill="FFFFFF"/>
              </w:rPr>
              <w:t> </w:t>
            </w:r>
            <w:hyperlink r:id="rId15" w:tgtFrame="_blank" w:history="1">
              <w:r w:rsidR="00000E49">
                <w:rPr>
                  <w:rStyle w:val="af1"/>
                  <w:rFonts w:ascii="Calibri" w:eastAsiaTheme="majorEastAsia" w:hAnsi="Calibri" w:cs="Calibri"/>
                  <w:shd w:val="clear" w:color="auto" w:fill="FFFFFF"/>
                </w:rPr>
                <w:t>https://meet.google.com/axc-vovb-oqx</w:t>
              </w:r>
            </w:hyperlink>
          </w:p>
          <w:p w14:paraId="48E4CE2E" w14:textId="77777777" w:rsidR="004E3517" w:rsidRDefault="004E3517" w:rsidP="00D15491">
            <w:pPr>
              <w:pStyle w:val="af4"/>
              <w:spacing w:before="0" w:beforeAutospacing="0" w:after="0" w:afterAutospacing="0"/>
              <w:jc w:val="center"/>
              <w:rPr>
                <w:i/>
                <w:iCs/>
                <w:color w:val="000000"/>
              </w:rPr>
            </w:pPr>
          </w:p>
          <w:p w14:paraId="7504B8F4" w14:textId="0A931DA4" w:rsidR="00D15491" w:rsidRDefault="007E14A3" w:rsidP="00D15491">
            <w:pPr>
              <w:pStyle w:val="af4"/>
              <w:spacing w:before="0" w:beforeAutospacing="0" w:after="0" w:afterAutospacing="0"/>
              <w:jc w:val="center"/>
              <w:rPr>
                <w:i/>
                <w:iCs/>
                <w:color w:val="000000"/>
              </w:rPr>
            </w:pPr>
            <w:r w:rsidRPr="007E14A3">
              <w:rPr>
                <w:i/>
                <w:iCs/>
                <w:color w:val="000000"/>
              </w:rPr>
              <w:t xml:space="preserve">Начало </w:t>
            </w:r>
            <w:r>
              <w:rPr>
                <w:i/>
                <w:iCs/>
              </w:rPr>
              <w:t>9</w:t>
            </w:r>
            <w:r>
              <w:rPr>
                <w:i/>
                <w:iCs/>
                <w:vertAlign w:val="superscript"/>
              </w:rPr>
              <w:t>0</w:t>
            </w:r>
            <w:r w:rsidRPr="007E14A3">
              <w:rPr>
                <w:i/>
                <w:iCs/>
                <w:vertAlign w:val="superscript"/>
              </w:rPr>
              <w:t>0</w:t>
            </w:r>
            <w:r w:rsidRPr="007E14A3">
              <w:rPr>
                <w:i/>
                <w:iCs/>
              </w:rPr>
              <w:t>.</w:t>
            </w:r>
            <w:r>
              <w:rPr>
                <w:i/>
                <w:iCs/>
              </w:rPr>
              <w:t xml:space="preserve"> </w:t>
            </w:r>
            <w:r w:rsidR="00D15491" w:rsidRPr="00333E19">
              <w:rPr>
                <w:i/>
                <w:iCs/>
                <w:color w:val="000000"/>
              </w:rPr>
              <w:t>Регламент – 10 минут на доклад</w:t>
            </w:r>
          </w:p>
          <w:p w14:paraId="2ECBC374" w14:textId="513859C8" w:rsidR="00807806" w:rsidRPr="0035798F" w:rsidRDefault="00807806" w:rsidP="00FF4AE6">
            <w:pPr>
              <w:jc w:val="center"/>
            </w:pPr>
          </w:p>
        </w:tc>
      </w:tr>
      <w:tr w:rsidR="004E3517" w:rsidRPr="00A76F1C" w14:paraId="4782514E" w14:textId="77777777" w:rsidTr="0067420B">
        <w:tc>
          <w:tcPr>
            <w:tcW w:w="7546" w:type="dxa"/>
          </w:tcPr>
          <w:p w14:paraId="30CC15C7" w14:textId="77777777" w:rsidR="004E3517" w:rsidRPr="00A37B12" w:rsidRDefault="004E3517" w:rsidP="004E3517">
            <w:pPr>
              <w:pStyle w:val="af5"/>
              <w:tabs>
                <w:tab w:val="left" w:pos="142"/>
                <w:tab w:val="left" w:pos="9072"/>
              </w:tabs>
              <w:spacing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</w:rPr>
            </w:pPr>
            <w:r w:rsidRPr="00A37B12">
              <w:rPr>
                <w:rFonts w:ascii="Times New Roman" w:hAnsi="Times New Roman" w:cs="Times New Roman"/>
                <w:b w:val="0"/>
                <w:bCs w:val="0"/>
                <w:sz w:val="24"/>
              </w:rPr>
              <w:t>Опыт исследований по снижению риска внутренней коррозии магистральных нефтепроводов при низкой загрузке технологических участков</w:t>
            </w:r>
          </w:p>
          <w:p w14:paraId="206C51DB" w14:textId="77777777" w:rsidR="004E3517" w:rsidRDefault="004E3517" w:rsidP="004E3517">
            <w:pPr>
              <w:jc w:val="center"/>
              <w:rPr>
                <w:rFonts w:eastAsia="MS Mincho;ＭＳ 明朝"/>
                <w:bCs/>
                <w:lang w:eastAsia="zh-CN"/>
              </w:rPr>
            </w:pPr>
            <w:r>
              <w:rPr>
                <w:rFonts w:eastAsia="MS Mincho;ＭＳ 明朝"/>
                <w:bCs/>
                <w:lang w:eastAsia="zh-CN"/>
              </w:rPr>
              <w:t>Кульбей Андрей Геннадьевич, Янушонок Александр Николаевич</w:t>
            </w:r>
            <w:r w:rsidRPr="00A37B12">
              <w:rPr>
                <w:rFonts w:eastAsia="MS Mincho;ＭＳ 明朝"/>
                <w:bCs/>
                <w:lang w:eastAsia="zh-CN"/>
              </w:rPr>
              <w:t xml:space="preserve">, </w:t>
            </w:r>
            <w:r>
              <w:rPr>
                <w:rFonts w:eastAsia="MS Mincho;ＭＳ 明朝"/>
                <w:bCs/>
                <w:lang w:eastAsia="zh-CN"/>
              </w:rPr>
              <w:t>Воронин Алексей Николаевич, Бердашкевич Валентин Владиленович.</w:t>
            </w:r>
          </w:p>
          <w:p w14:paraId="768CFADF" w14:textId="77777777" w:rsidR="004E3517" w:rsidRDefault="004E3517" w:rsidP="004E3517">
            <w:pPr>
              <w:pStyle w:val="af4"/>
              <w:spacing w:before="0" w:beforeAutospacing="0" w:after="0" w:afterAutospacing="0"/>
              <w:jc w:val="center"/>
              <w:rPr>
                <w:spacing w:val="-4"/>
              </w:rPr>
            </w:pPr>
            <w:r w:rsidRPr="00A76F1C">
              <w:rPr>
                <w:spacing w:val="-4"/>
              </w:rPr>
              <w:t>УО «Полоцкий государственный университет имени Евфросинии Полоцкой»</w:t>
            </w:r>
          </w:p>
          <w:p w14:paraId="564666CE" w14:textId="198145AF" w:rsidR="004E3517" w:rsidRPr="0035798F" w:rsidRDefault="004E3517" w:rsidP="004E3517">
            <w:pPr>
              <w:pStyle w:val="af4"/>
              <w:spacing w:before="0" w:beforeAutospacing="0" w:after="0" w:afterAutospacing="0"/>
              <w:jc w:val="center"/>
            </w:pPr>
            <w:r>
              <w:rPr>
                <w:spacing w:val="-4"/>
              </w:rPr>
              <w:t>очно</w:t>
            </w:r>
          </w:p>
        </w:tc>
        <w:tc>
          <w:tcPr>
            <w:tcW w:w="7622" w:type="dxa"/>
          </w:tcPr>
          <w:p w14:paraId="6667EE62" w14:textId="77777777" w:rsidR="004E3517" w:rsidRPr="00354B9E" w:rsidRDefault="004E3517" w:rsidP="004E3517">
            <w:pPr>
              <w:pStyle w:val="af4"/>
              <w:spacing w:before="0" w:beforeAutospacing="0" w:after="0" w:afterAutospacing="0"/>
              <w:jc w:val="center"/>
              <w:rPr>
                <w:rFonts w:eastAsia="MS Mincho;ＭＳ 明朝"/>
                <w:bCs/>
                <w:lang w:eastAsia="zh-CN"/>
              </w:rPr>
            </w:pPr>
            <w:r w:rsidRPr="00354B9E">
              <w:rPr>
                <w:rFonts w:eastAsia="MS Mincho;ＭＳ 明朝"/>
                <w:bCs/>
                <w:lang w:eastAsia="zh-CN"/>
              </w:rPr>
              <w:t xml:space="preserve">Перспективы применения Искусственного интеллекта при проектировании и изысканиях в </w:t>
            </w:r>
            <w:proofErr w:type="spellStart"/>
            <w:r w:rsidRPr="00354B9E">
              <w:rPr>
                <w:rFonts w:eastAsia="MS Mincho;ＭＳ 明朝"/>
                <w:bCs/>
                <w:lang w:eastAsia="zh-CN"/>
              </w:rPr>
              <w:t>БелНИПИнефть</w:t>
            </w:r>
            <w:proofErr w:type="spellEnd"/>
            <w:r w:rsidRPr="00354B9E">
              <w:rPr>
                <w:rFonts w:eastAsia="MS Mincho;ＭＳ 明朝"/>
                <w:bCs/>
                <w:lang w:eastAsia="zh-CN"/>
              </w:rPr>
              <w:t xml:space="preserve"> РУП «Производственное объединение «Белоруснефть»</w:t>
            </w:r>
          </w:p>
          <w:p w14:paraId="3C3123DB" w14:textId="77777777" w:rsidR="004E3517" w:rsidRPr="00354B9E" w:rsidRDefault="004E3517" w:rsidP="004E3517">
            <w:pPr>
              <w:pStyle w:val="af4"/>
              <w:spacing w:before="0" w:beforeAutospacing="0" w:after="0" w:afterAutospacing="0"/>
              <w:jc w:val="center"/>
              <w:rPr>
                <w:rFonts w:eastAsia="MS Mincho;ＭＳ 明朝"/>
                <w:bCs/>
                <w:lang w:eastAsia="zh-CN"/>
              </w:rPr>
            </w:pPr>
            <w:proofErr w:type="spellStart"/>
            <w:r w:rsidRPr="00354B9E">
              <w:rPr>
                <w:rFonts w:eastAsia="MS Mincho;ＭＳ 明朝"/>
                <w:bCs/>
                <w:lang w:eastAsia="zh-CN"/>
              </w:rPr>
              <w:t>Вабищевич</w:t>
            </w:r>
            <w:proofErr w:type="spellEnd"/>
            <w:r w:rsidRPr="00354B9E">
              <w:rPr>
                <w:rFonts w:eastAsia="MS Mincho;ＭＳ 明朝"/>
                <w:bCs/>
                <w:lang w:eastAsia="zh-CN"/>
              </w:rPr>
              <w:t xml:space="preserve"> Сергей Сергеевич</w:t>
            </w:r>
          </w:p>
          <w:p w14:paraId="443964DF" w14:textId="77777777" w:rsidR="004E3517" w:rsidRDefault="004E3517" w:rsidP="004E3517">
            <w:pPr>
              <w:pStyle w:val="af4"/>
              <w:spacing w:before="0" w:beforeAutospacing="0" w:after="0" w:afterAutospacing="0"/>
              <w:jc w:val="center"/>
              <w:rPr>
                <w:rFonts w:eastAsia="MS Mincho;ＭＳ 明朝"/>
                <w:bCs/>
                <w:lang w:eastAsia="zh-CN"/>
              </w:rPr>
            </w:pPr>
            <w:proofErr w:type="spellStart"/>
            <w:r w:rsidRPr="00354B9E">
              <w:rPr>
                <w:rFonts w:eastAsia="MS Mincho;ＭＳ 明朝"/>
                <w:bCs/>
                <w:lang w:eastAsia="zh-CN"/>
              </w:rPr>
              <w:t>БелНИПИнефть</w:t>
            </w:r>
            <w:proofErr w:type="spellEnd"/>
            <w:r w:rsidRPr="00354B9E">
              <w:rPr>
                <w:rFonts w:eastAsia="MS Mincho;ＭＳ 明朝"/>
                <w:bCs/>
                <w:lang w:eastAsia="zh-CN"/>
              </w:rPr>
              <w:t xml:space="preserve"> РУП «Производственное объединение «Белоруснефть»</w:t>
            </w:r>
          </w:p>
          <w:p w14:paraId="65E2C3E7" w14:textId="68DF9075" w:rsidR="004E3517" w:rsidRPr="0035798F" w:rsidRDefault="004E3517" w:rsidP="004E3517">
            <w:pPr>
              <w:pStyle w:val="af4"/>
              <w:spacing w:before="0" w:beforeAutospacing="0" w:after="0" w:afterAutospacing="0"/>
              <w:jc w:val="center"/>
            </w:pPr>
            <w:r>
              <w:rPr>
                <w:rFonts w:eastAsia="MS Mincho;ＭＳ 明朝"/>
                <w:bCs/>
                <w:lang w:eastAsia="zh-CN"/>
              </w:rPr>
              <w:t>очно</w:t>
            </w:r>
          </w:p>
        </w:tc>
      </w:tr>
      <w:tr w:rsidR="004E3517" w:rsidRPr="00A76F1C" w14:paraId="1549749F" w14:textId="77777777" w:rsidTr="0067420B">
        <w:tc>
          <w:tcPr>
            <w:tcW w:w="7546" w:type="dxa"/>
          </w:tcPr>
          <w:p w14:paraId="642827D9" w14:textId="77777777" w:rsidR="004E3517" w:rsidRPr="0035798F" w:rsidRDefault="004E3517" w:rsidP="004E3517">
            <w:pPr>
              <w:jc w:val="center"/>
            </w:pPr>
            <w:r w:rsidRPr="0035798F">
              <w:t>Моделирование участка магистрального газопровода в условиях многолетнемерзлых грунтов</w:t>
            </w:r>
          </w:p>
          <w:p w14:paraId="738DA83D" w14:textId="77777777" w:rsidR="004E3517" w:rsidRDefault="004E3517" w:rsidP="004E3517">
            <w:pPr>
              <w:jc w:val="center"/>
            </w:pPr>
            <w:proofErr w:type="spellStart"/>
            <w:r w:rsidRPr="0035798F">
              <w:t>Семиткина</w:t>
            </w:r>
            <w:proofErr w:type="spellEnd"/>
            <w:r w:rsidRPr="0035798F">
              <w:t xml:space="preserve"> </w:t>
            </w:r>
            <w:r w:rsidRPr="00753FB1">
              <w:t>Екатерина Владимировна</w:t>
            </w:r>
            <w:r>
              <w:t>,</w:t>
            </w:r>
          </w:p>
          <w:p w14:paraId="1C7C2865" w14:textId="77777777" w:rsidR="004E3517" w:rsidRDefault="004E3517" w:rsidP="004E3517">
            <w:pPr>
              <w:jc w:val="center"/>
            </w:pPr>
            <w:r w:rsidRPr="0035798F">
              <w:t xml:space="preserve">Терентьева </w:t>
            </w:r>
            <w:r w:rsidRPr="00753FB1">
              <w:t>Марина Владимировна</w:t>
            </w:r>
            <w:r w:rsidRPr="0035798F">
              <w:t xml:space="preserve">, </w:t>
            </w:r>
          </w:p>
          <w:p w14:paraId="62266476" w14:textId="77777777" w:rsidR="004E3517" w:rsidRDefault="004E3517" w:rsidP="004E3517">
            <w:pPr>
              <w:jc w:val="center"/>
            </w:pPr>
            <w:r w:rsidRPr="0035798F">
              <w:t xml:space="preserve">Кривов </w:t>
            </w:r>
            <w:r w:rsidRPr="00753FB1">
              <w:t>Вячеслав Евгеньевич</w:t>
            </w:r>
          </w:p>
          <w:p w14:paraId="75E8DE6D" w14:textId="77777777" w:rsidR="004E3517" w:rsidRDefault="004E3517" w:rsidP="004E3517">
            <w:pPr>
              <w:jc w:val="center"/>
              <w:rPr>
                <w:rFonts w:eastAsia="SimSun"/>
                <w:bCs/>
                <w:lang w:eastAsia="ar-SA"/>
              </w:rPr>
            </w:pPr>
            <w:r w:rsidRPr="00AB5FB3">
              <w:rPr>
                <w:rFonts w:eastAsia="SimSun"/>
                <w:bCs/>
                <w:lang w:eastAsia="ar-SA"/>
              </w:rPr>
              <w:t>Ухтинский государственный технический университет, г. Ухта, Россия</w:t>
            </w:r>
          </w:p>
          <w:p w14:paraId="7DCCA000" w14:textId="01A9FA75" w:rsidR="004E3517" w:rsidRPr="0035798F" w:rsidRDefault="004E3517" w:rsidP="004E3517">
            <w:pPr>
              <w:pStyle w:val="af4"/>
              <w:spacing w:before="0" w:beforeAutospacing="0" w:after="0" w:afterAutospacing="0"/>
              <w:jc w:val="center"/>
            </w:pPr>
            <w:r w:rsidRPr="0035798F">
              <w:t>дистанционно</w:t>
            </w:r>
          </w:p>
        </w:tc>
        <w:tc>
          <w:tcPr>
            <w:tcW w:w="7622" w:type="dxa"/>
          </w:tcPr>
          <w:p w14:paraId="755301D9" w14:textId="77777777" w:rsidR="004E3517" w:rsidRPr="004E3517" w:rsidRDefault="004E3517" w:rsidP="004E3517">
            <w:pPr>
              <w:jc w:val="center"/>
            </w:pPr>
            <w:r w:rsidRPr="004E3517">
              <w:rPr>
                <w:rFonts w:hint="eastAsia"/>
              </w:rPr>
              <w:t xml:space="preserve">Интеллектуальный метод выявления дефектов трубопроводов на основе </w:t>
            </w:r>
            <w:proofErr w:type="spellStart"/>
            <w:r w:rsidRPr="004E3517">
              <w:rPr>
                <w:rFonts w:hint="eastAsia"/>
              </w:rPr>
              <w:t>мультифизического</w:t>
            </w:r>
            <w:proofErr w:type="spellEnd"/>
            <w:r w:rsidRPr="004E3517">
              <w:rPr>
                <w:rFonts w:hint="eastAsia"/>
              </w:rPr>
              <w:t xml:space="preserve"> взаимодействия и глубокого обучения </w:t>
            </w:r>
          </w:p>
          <w:p w14:paraId="0C7AE2F0" w14:textId="77777777" w:rsidR="004E3517" w:rsidRPr="004E3517" w:rsidRDefault="004E3517" w:rsidP="004E3517">
            <w:pPr>
              <w:jc w:val="center"/>
              <w:rPr>
                <w:u w:val="single"/>
              </w:rPr>
            </w:pPr>
            <w:proofErr w:type="spellStart"/>
            <w:r w:rsidRPr="004E3517">
              <w:rPr>
                <w:rFonts w:hint="eastAsia"/>
              </w:rPr>
              <w:t>Дун</w:t>
            </w:r>
            <w:proofErr w:type="spellEnd"/>
            <w:r w:rsidRPr="004E3517">
              <w:rPr>
                <w:rFonts w:hint="eastAsia"/>
              </w:rPr>
              <w:t xml:space="preserve"> </w:t>
            </w:r>
            <w:proofErr w:type="spellStart"/>
            <w:r w:rsidRPr="004E3517">
              <w:rPr>
                <w:rFonts w:hint="eastAsia"/>
              </w:rPr>
              <w:t>Синьян</w:t>
            </w:r>
            <w:proofErr w:type="spellEnd"/>
          </w:p>
          <w:p w14:paraId="254B0326" w14:textId="77777777" w:rsidR="004E3517" w:rsidRPr="004E3517" w:rsidRDefault="004E3517" w:rsidP="004E3517">
            <w:pPr>
              <w:pStyle w:val="af4"/>
              <w:spacing w:before="0" w:beforeAutospacing="0" w:after="0" w:afterAutospacing="0"/>
              <w:jc w:val="center"/>
            </w:pPr>
            <w:proofErr w:type="spellStart"/>
            <w:r w:rsidRPr="004E3517">
              <w:rPr>
                <w:rFonts w:hint="eastAsia"/>
              </w:rPr>
              <w:t>Шэньянский</w:t>
            </w:r>
            <w:proofErr w:type="spellEnd"/>
            <w:r w:rsidRPr="004E3517">
              <w:rPr>
                <w:rFonts w:hint="eastAsia"/>
              </w:rPr>
              <w:t xml:space="preserve"> политехнический университет</w:t>
            </w:r>
            <w:r w:rsidRPr="004E3517">
              <w:t>, г. Шэньян, Китай</w:t>
            </w:r>
          </w:p>
          <w:p w14:paraId="2E2324D9" w14:textId="34815647" w:rsidR="004E3517" w:rsidRPr="004E3517" w:rsidRDefault="004E3517" w:rsidP="004E3517">
            <w:pPr>
              <w:jc w:val="center"/>
            </w:pPr>
            <w:r>
              <w:t>д</w:t>
            </w:r>
            <w:r w:rsidRPr="004E3517">
              <w:t>истанционно</w:t>
            </w:r>
          </w:p>
        </w:tc>
      </w:tr>
      <w:tr w:rsidR="004E3517" w:rsidRPr="00A76F1C" w14:paraId="3934FDF3" w14:textId="77777777" w:rsidTr="0067420B">
        <w:tc>
          <w:tcPr>
            <w:tcW w:w="7546" w:type="dxa"/>
          </w:tcPr>
          <w:p w14:paraId="70F9FB8B" w14:textId="77777777" w:rsidR="004E3517" w:rsidRPr="0035798F" w:rsidRDefault="004E3517" w:rsidP="004E3517">
            <w:pPr>
              <w:jc w:val="center"/>
              <w:rPr>
                <w:bCs/>
                <w:caps/>
              </w:rPr>
            </w:pPr>
            <w:r w:rsidRPr="0035798F">
              <w:rPr>
                <w:bCs/>
              </w:rPr>
              <w:lastRenderedPageBreak/>
              <w:t xml:space="preserve">Выделение </w:t>
            </w:r>
            <w:proofErr w:type="spellStart"/>
            <w:r w:rsidRPr="0035798F">
              <w:rPr>
                <w:bCs/>
              </w:rPr>
              <w:t>асфальтенов</w:t>
            </w:r>
            <w:proofErr w:type="spellEnd"/>
            <w:r w:rsidRPr="0035798F">
              <w:rPr>
                <w:bCs/>
              </w:rPr>
              <w:t xml:space="preserve"> из нефти</w:t>
            </w:r>
          </w:p>
          <w:p w14:paraId="04172063" w14:textId="248D0D3A" w:rsidR="004E3517" w:rsidRDefault="004E3517" w:rsidP="004E3517">
            <w:pPr>
              <w:jc w:val="center"/>
            </w:pPr>
            <w:r w:rsidRPr="0035798F">
              <w:t>Родина А</w:t>
            </w:r>
            <w:r>
              <w:t>лиса Сергеевна</w:t>
            </w:r>
            <w:r w:rsidRPr="0035798F">
              <w:t xml:space="preserve">, </w:t>
            </w:r>
            <w:proofErr w:type="spellStart"/>
            <w:r w:rsidRPr="0035798F">
              <w:t>Зоров</w:t>
            </w:r>
            <w:proofErr w:type="spellEnd"/>
            <w:r w:rsidRPr="0035798F">
              <w:t xml:space="preserve"> С.С., Мокшин И.Н., Великанова Ю.В. </w:t>
            </w:r>
          </w:p>
          <w:p w14:paraId="064233B6" w14:textId="77777777" w:rsidR="004E3517" w:rsidRDefault="004E3517" w:rsidP="004E3517">
            <w:pPr>
              <w:jc w:val="center"/>
            </w:pPr>
            <w:r w:rsidRPr="0035798F">
              <w:t xml:space="preserve">Самарский государственный технический университет, </w:t>
            </w:r>
            <w:r>
              <w:t xml:space="preserve">г. </w:t>
            </w:r>
            <w:r w:rsidRPr="0035798F">
              <w:t>Самара, Россия</w:t>
            </w:r>
          </w:p>
          <w:p w14:paraId="4D4ED9B5" w14:textId="34C67402" w:rsidR="004E3517" w:rsidRPr="00A37B12" w:rsidRDefault="004E3517" w:rsidP="004E3517">
            <w:pPr>
              <w:pStyle w:val="af4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35798F">
              <w:t>дистанционно</w:t>
            </w:r>
          </w:p>
        </w:tc>
        <w:tc>
          <w:tcPr>
            <w:tcW w:w="7622" w:type="dxa"/>
          </w:tcPr>
          <w:p w14:paraId="418B0966" w14:textId="77777777" w:rsidR="004E3517" w:rsidRPr="004E3517" w:rsidRDefault="004E3517" w:rsidP="004E3517">
            <w:pPr>
              <w:jc w:val="center"/>
            </w:pPr>
            <w:r w:rsidRPr="004E3517">
              <w:t>Обеспечение безопасности объектов в современных условиях</w:t>
            </w:r>
          </w:p>
          <w:p w14:paraId="0DF464AD" w14:textId="77777777" w:rsidR="004E3517" w:rsidRPr="004E3517" w:rsidRDefault="004E3517" w:rsidP="004E3517">
            <w:pPr>
              <w:jc w:val="center"/>
            </w:pPr>
            <w:proofErr w:type="spellStart"/>
            <w:r w:rsidRPr="004E3517">
              <w:t>Счастный</w:t>
            </w:r>
            <w:proofErr w:type="spellEnd"/>
            <w:r w:rsidRPr="004E3517">
              <w:t xml:space="preserve"> Евгений Сергеевич</w:t>
            </w:r>
          </w:p>
          <w:p w14:paraId="73C701CF" w14:textId="77777777" w:rsidR="004E3517" w:rsidRPr="004E3517" w:rsidRDefault="004E3517" w:rsidP="004E3517">
            <w:pPr>
              <w:jc w:val="center"/>
            </w:pPr>
            <w:r w:rsidRPr="004E3517">
              <w:t>УП «</w:t>
            </w:r>
            <w:proofErr w:type="spellStart"/>
            <w:r w:rsidRPr="004E3517">
              <w:t>Витебскоблгаз</w:t>
            </w:r>
            <w:proofErr w:type="spellEnd"/>
            <w:r w:rsidRPr="004E3517">
              <w:t>»</w:t>
            </w:r>
          </w:p>
          <w:p w14:paraId="6502D868" w14:textId="349D4E8C" w:rsidR="004E3517" w:rsidRPr="004E3517" w:rsidRDefault="004E3517" w:rsidP="004E3517">
            <w:pPr>
              <w:jc w:val="center"/>
            </w:pPr>
            <w:r w:rsidRPr="004E3517">
              <w:rPr>
                <w:color w:val="000000"/>
              </w:rPr>
              <w:t>очно</w:t>
            </w:r>
          </w:p>
        </w:tc>
      </w:tr>
      <w:tr w:rsidR="004E3517" w:rsidRPr="00A76F1C" w14:paraId="4A6817B8" w14:textId="77777777" w:rsidTr="0067420B">
        <w:tc>
          <w:tcPr>
            <w:tcW w:w="7546" w:type="dxa"/>
          </w:tcPr>
          <w:p w14:paraId="3C5D2E9E" w14:textId="77777777" w:rsidR="004E3517" w:rsidRPr="0035798F" w:rsidRDefault="004E3517" w:rsidP="004E3517">
            <w:pPr>
              <w:ind w:firstLine="709"/>
              <w:jc w:val="center"/>
            </w:pPr>
            <w:r w:rsidRPr="0035798F">
              <w:t>Автономная система поддержания температуры нефти в резервуаре с использованием солнечных панелей</w:t>
            </w:r>
          </w:p>
          <w:p w14:paraId="5DD23E96" w14:textId="77777777" w:rsidR="004E3517" w:rsidRDefault="004E3517" w:rsidP="004E3517">
            <w:pPr>
              <w:ind w:firstLine="709"/>
              <w:jc w:val="center"/>
            </w:pPr>
            <w:proofErr w:type="spellStart"/>
            <w:r w:rsidRPr="0035798F">
              <w:t>Заворохин</w:t>
            </w:r>
            <w:proofErr w:type="spellEnd"/>
            <w:r w:rsidRPr="0035798F">
              <w:t xml:space="preserve"> Владислав Игоревич, Терентьева Марина Владимировна</w:t>
            </w:r>
          </w:p>
          <w:p w14:paraId="65B7DC81" w14:textId="77777777" w:rsidR="004E3517" w:rsidRDefault="004E3517" w:rsidP="004E3517">
            <w:pPr>
              <w:ind w:firstLine="709"/>
              <w:jc w:val="center"/>
              <w:rPr>
                <w:rFonts w:eastAsia="SimSun"/>
                <w:bCs/>
                <w:lang w:eastAsia="ar-SA"/>
              </w:rPr>
            </w:pPr>
            <w:r w:rsidRPr="00AB5FB3">
              <w:rPr>
                <w:rFonts w:eastAsia="SimSun"/>
                <w:bCs/>
                <w:lang w:eastAsia="ar-SA"/>
              </w:rPr>
              <w:t>Ухтинский государственный технический университет, г. Ухта, Россия</w:t>
            </w:r>
          </w:p>
          <w:p w14:paraId="7B5653F2" w14:textId="59931CCD" w:rsidR="004E3517" w:rsidRPr="0035798F" w:rsidRDefault="004E3517" w:rsidP="004E3517">
            <w:pPr>
              <w:jc w:val="center"/>
            </w:pPr>
            <w:r w:rsidRPr="0035798F">
              <w:t>дистанционно</w:t>
            </w:r>
          </w:p>
        </w:tc>
        <w:tc>
          <w:tcPr>
            <w:tcW w:w="7622" w:type="dxa"/>
          </w:tcPr>
          <w:p w14:paraId="335F6396" w14:textId="77777777" w:rsidR="004E3517" w:rsidRPr="0035798F" w:rsidRDefault="004E3517" w:rsidP="004E3517">
            <w:pPr>
              <w:jc w:val="center"/>
              <w:rPr>
                <w:rFonts w:eastAsiaTheme="minorEastAsia"/>
                <w:bCs/>
                <w:lang w:val="az-Latn-AZ"/>
              </w:rPr>
            </w:pPr>
            <w:r w:rsidRPr="0035798F">
              <w:rPr>
                <w:rFonts w:eastAsiaTheme="minorEastAsia"/>
                <w:bCs/>
                <w:lang w:val="az-Latn-AZ"/>
              </w:rPr>
              <w:t xml:space="preserve">Диагностика осаждения дисперсной фазы в </w:t>
            </w:r>
            <w:proofErr w:type="spellStart"/>
            <w:r w:rsidRPr="0035798F">
              <w:rPr>
                <w:rFonts w:eastAsiaTheme="minorEastAsia"/>
                <w:bCs/>
              </w:rPr>
              <w:t>мультифазных</w:t>
            </w:r>
            <w:proofErr w:type="spellEnd"/>
            <w:r w:rsidRPr="0035798F">
              <w:rPr>
                <w:rFonts w:eastAsiaTheme="minorEastAsia"/>
                <w:bCs/>
              </w:rPr>
              <w:t xml:space="preserve"> </w:t>
            </w:r>
            <w:r w:rsidRPr="0035798F">
              <w:rPr>
                <w:rFonts w:eastAsiaTheme="minorEastAsia"/>
                <w:bCs/>
                <w:lang w:val="az-Latn-AZ"/>
              </w:rPr>
              <w:t>гравитационных потоках</w:t>
            </w:r>
          </w:p>
          <w:p w14:paraId="6D7C3C7E" w14:textId="291F5A38" w:rsidR="004E3517" w:rsidRPr="00EF5BB8" w:rsidRDefault="004E3517" w:rsidP="004E3517">
            <w:pPr>
              <w:jc w:val="center"/>
              <w:rPr>
                <w:rFonts w:eastAsiaTheme="minorEastAsia"/>
                <w:lang w:val="az-Latn-AZ"/>
              </w:rPr>
            </w:pPr>
            <w:r w:rsidRPr="00C75188">
              <w:rPr>
                <w:rFonts w:eastAsiaTheme="minorEastAsia"/>
                <w:lang w:val="az-Latn-AZ"/>
              </w:rPr>
              <w:t xml:space="preserve">Исмайылова </w:t>
            </w:r>
            <w:r w:rsidRPr="007F290D">
              <w:rPr>
                <w:lang w:val="az-Latn-AZ"/>
              </w:rPr>
              <w:t>Фидан Бабали</w:t>
            </w:r>
            <w:r w:rsidRPr="00EF5BB8">
              <w:rPr>
                <w:rFonts w:eastAsiaTheme="minorEastAsia"/>
                <w:vertAlign w:val="superscript"/>
                <w:lang w:val="az-Latn-AZ"/>
              </w:rPr>
              <w:t>1</w:t>
            </w:r>
            <w:r w:rsidRPr="00C75188">
              <w:rPr>
                <w:rFonts w:eastAsiaTheme="minorEastAsia"/>
                <w:lang w:val="az-Latn-AZ"/>
              </w:rPr>
              <w:t xml:space="preserve">, </w:t>
            </w:r>
            <w:r w:rsidRPr="004E3517">
              <w:rPr>
                <w:rFonts w:eastAsiaTheme="minorEastAsia"/>
                <w:lang w:val="az-Latn-AZ"/>
              </w:rPr>
              <w:t xml:space="preserve"> </w:t>
            </w:r>
            <w:r w:rsidRPr="00C75188">
              <w:rPr>
                <w:rFonts w:eastAsiaTheme="minorEastAsia"/>
                <w:lang w:val="az-Latn-AZ"/>
              </w:rPr>
              <w:t>Aга</w:t>
            </w:r>
            <w:r w:rsidRPr="0035798F">
              <w:rPr>
                <w:rFonts w:eastAsiaTheme="minorEastAsia"/>
                <w:lang w:val="az-Latn-AZ"/>
              </w:rPr>
              <w:t>сенли М.М.</w:t>
            </w:r>
            <w:r w:rsidRPr="00EF5BB8">
              <w:rPr>
                <w:rFonts w:eastAsiaTheme="minorEastAsia"/>
                <w:vertAlign w:val="superscript"/>
                <w:lang w:val="az-Latn-AZ"/>
              </w:rPr>
              <w:t>1</w:t>
            </w:r>
            <w:r w:rsidRPr="0035798F">
              <w:rPr>
                <w:rFonts w:eastAsiaTheme="minorEastAsia"/>
                <w:lang w:val="az-Latn-AZ"/>
              </w:rPr>
              <w:t>, Гябибли П.А</w:t>
            </w:r>
            <w:r w:rsidRPr="00EF5BB8">
              <w:rPr>
                <w:rFonts w:eastAsiaTheme="minorEastAsia"/>
                <w:lang w:val="az-Latn-AZ"/>
              </w:rPr>
              <w:t>.</w:t>
            </w:r>
            <w:r w:rsidRPr="00EF5BB8">
              <w:rPr>
                <w:rFonts w:eastAsiaTheme="minorEastAsia"/>
                <w:vertAlign w:val="superscript"/>
                <w:lang w:val="az-Latn-AZ"/>
              </w:rPr>
              <w:t>2</w:t>
            </w:r>
          </w:p>
          <w:p w14:paraId="5229A728" w14:textId="77777777" w:rsidR="004E3517" w:rsidRPr="0035798F" w:rsidRDefault="004E3517" w:rsidP="004E3517">
            <w:pPr>
              <w:jc w:val="center"/>
              <w:rPr>
                <w:rFonts w:eastAsiaTheme="minorEastAsia"/>
                <w:lang w:val="az-Latn-AZ"/>
              </w:rPr>
            </w:pPr>
            <w:r w:rsidRPr="0035798F">
              <w:rPr>
                <w:rFonts w:eastAsiaTheme="minorEastAsia"/>
                <w:vertAlign w:val="superscript"/>
                <w:lang w:val="az-Latn-AZ"/>
              </w:rPr>
              <w:t>1</w:t>
            </w:r>
            <w:r w:rsidRPr="0035798F">
              <w:rPr>
                <w:rFonts w:eastAsiaTheme="minorEastAsia"/>
                <w:lang w:val="az-Latn-AZ"/>
              </w:rPr>
              <w:t xml:space="preserve">Азербайджанский </w:t>
            </w:r>
            <w:r>
              <w:t>г</w:t>
            </w:r>
            <w:r w:rsidRPr="0035798F">
              <w:t xml:space="preserve">осударственный </w:t>
            </w:r>
            <w:r>
              <w:t>у</w:t>
            </w:r>
            <w:r w:rsidRPr="0035798F">
              <w:t xml:space="preserve">ниверситет </w:t>
            </w:r>
            <w:r>
              <w:t>н</w:t>
            </w:r>
            <w:r w:rsidRPr="0035798F">
              <w:t xml:space="preserve">ефти и </w:t>
            </w:r>
            <w:r>
              <w:t>п</w:t>
            </w:r>
            <w:r w:rsidRPr="0035798F">
              <w:t>ромышленности,</w:t>
            </w:r>
            <w:r>
              <w:t xml:space="preserve"> г. </w:t>
            </w:r>
            <w:r w:rsidRPr="0035798F">
              <w:t>Баку, Азербайджан</w:t>
            </w:r>
          </w:p>
          <w:p w14:paraId="22FE8D43" w14:textId="77777777" w:rsidR="004E3517" w:rsidRPr="0035798F" w:rsidRDefault="004E3517" w:rsidP="004E3517">
            <w:pPr>
              <w:jc w:val="center"/>
              <w:rPr>
                <w:highlight w:val="magenta"/>
              </w:rPr>
            </w:pPr>
            <w:r w:rsidRPr="0035798F">
              <w:rPr>
                <w:rFonts w:eastAsiaTheme="minorEastAsia"/>
                <w:vertAlign w:val="superscript"/>
                <w:lang w:val="az-Latn-AZ"/>
              </w:rPr>
              <w:t>2</w:t>
            </w:r>
            <w:r w:rsidRPr="0035798F">
              <w:rPr>
                <w:rFonts w:eastAsiaTheme="minorEastAsia"/>
                <w:lang w:val="az-Latn-AZ"/>
              </w:rPr>
              <w:t>Институт нефтегазовых научных исследований и проектирования</w:t>
            </w:r>
            <w:r w:rsidRPr="0035798F">
              <w:rPr>
                <w:rFonts w:eastAsiaTheme="minorEastAsia"/>
              </w:rPr>
              <w:t xml:space="preserve"> </w:t>
            </w:r>
            <w:r w:rsidRPr="0035798F">
              <w:rPr>
                <w:rFonts w:eastAsiaTheme="minorEastAsia"/>
                <w:lang w:val="az-Latn-AZ"/>
              </w:rPr>
              <w:t>SOCAR</w:t>
            </w:r>
            <w:r>
              <w:rPr>
                <w:rFonts w:eastAsiaTheme="minorEastAsia"/>
              </w:rPr>
              <w:t>,</w:t>
            </w:r>
            <w:r>
              <w:t xml:space="preserve"> г. </w:t>
            </w:r>
            <w:r w:rsidRPr="0035798F">
              <w:t>Баку, Азербайджан</w:t>
            </w:r>
          </w:p>
          <w:p w14:paraId="39DF6666" w14:textId="4D7FDBF5" w:rsidR="004E3517" w:rsidRPr="0035798F" w:rsidRDefault="004E3517" w:rsidP="004E3517">
            <w:pPr>
              <w:jc w:val="center"/>
            </w:pPr>
            <w:r>
              <w:t>д</w:t>
            </w:r>
            <w:r w:rsidRPr="00E86DCB">
              <w:t>истанционно</w:t>
            </w:r>
          </w:p>
        </w:tc>
      </w:tr>
      <w:tr w:rsidR="004E3517" w:rsidRPr="00C84A89" w14:paraId="4808245B" w14:textId="77777777" w:rsidTr="0067420B">
        <w:tc>
          <w:tcPr>
            <w:tcW w:w="7546" w:type="dxa"/>
          </w:tcPr>
          <w:p w14:paraId="7BC4B970" w14:textId="77777777" w:rsidR="004E3517" w:rsidRPr="0035798F" w:rsidRDefault="004E3517" w:rsidP="004E3517">
            <w:pPr>
              <w:jc w:val="center"/>
              <w:rPr>
                <w:caps/>
              </w:rPr>
            </w:pPr>
            <w:r w:rsidRPr="0035798F">
              <w:t>Определение содержания механических примесей в нефти</w:t>
            </w:r>
          </w:p>
          <w:p w14:paraId="450AFD24" w14:textId="77777777" w:rsidR="004E3517" w:rsidRDefault="004E3517" w:rsidP="004E3517">
            <w:pPr>
              <w:jc w:val="center"/>
            </w:pPr>
            <w:proofErr w:type="spellStart"/>
            <w:r w:rsidRPr="0035798F">
              <w:t>Гимадеева</w:t>
            </w:r>
            <w:proofErr w:type="spellEnd"/>
            <w:r w:rsidRPr="0035798F">
              <w:t xml:space="preserve"> Л</w:t>
            </w:r>
            <w:r>
              <w:t xml:space="preserve">илия </w:t>
            </w:r>
            <w:proofErr w:type="spellStart"/>
            <w:r>
              <w:t>Анваровна</w:t>
            </w:r>
            <w:proofErr w:type="spellEnd"/>
            <w:r w:rsidRPr="0035798F">
              <w:t xml:space="preserve">, </w:t>
            </w:r>
          </w:p>
          <w:p w14:paraId="519E26DE" w14:textId="77777777" w:rsidR="004E3517" w:rsidRDefault="004E3517" w:rsidP="004E3517">
            <w:pPr>
              <w:jc w:val="center"/>
            </w:pPr>
            <w:proofErr w:type="spellStart"/>
            <w:r w:rsidRPr="0035798F">
              <w:t>Коннов</w:t>
            </w:r>
            <w:proofErr w:type="spellEnd"/>
            <w:r w:rsidRPr="0035798F">
              <w:t xml:space="preserve"> В.А</w:t>
            </w:r>
            <w:r>
              <w:t>.</w:t>
            </w:r>
            <w:r w:rsidRPr="0035798F">
              <w:t xml:space="preserve">, </w:t>
            </w:r>
            <w:proofErr w:type="spellStart"/>
            <w:r w:rsidRPr="0035798F">
              <w:t>Землеруб</w:t>
            </w:r>
            <w:proofErr w:type="spellEnd"/>
            <w:r w:rsidRPr="0035798F">
              <w:t xml:space="preserve"> Л.Е</w:t>
            </w:r>
            <w:r>
              <w:t>.</w:t>
            </w:r>
          </w:p>
          <w:p w14:paraId="3B45F5DB" w14:textId="77777777" w:rsidR="004E3517" w:rsidRDefault="004E3517" w:rsidP="004E3517">
            <w:pPr>
              <w:jc w:val="center"/>
            </w:pPr>
            <w:r w:rsidRPr="0035798F">
              <w:t xml:space="preserve">Самарский государственный технический университет, </w:t>
            </w:r>
            <w:r>
              <w:t xml:space="preserve">г. </w:t>
            </w:r>
            <w:r w:rsidRPr="0035798F">
              <w:t>Самара, Россия</w:t>
            </w:r>
          </w:p>
          <w:p w14:paraId="7FC07A2C" w14:textId="05F598EC" w:rsidR="004E3517" w:rsidRPr="0035798F" w:rsidRDefault="004E3517" w:rsidP="004E3517">
            <w:pPr>
              <w:jc w:val="center"/>
            </w:pPr>
            <w:r w:rsidRPr="0035798F">
              <w:t>дистанционно</w:t>
            </w:r>
          </w:p>
        </w:tc>
        <w:tc>
          <w:tcPr>
            <w:tcW w:w="7622" w:type="dxa"/>
          </w:tcPr>
          <w:p w14:paraId="1A7E141D" w14:textId="77777777" w:rsidR="004E3517" w:rsidRPr="0035798F" w:rsidRDefault="004E3517" w:rsidP="004E3517">
            <w:pPr>
              <w:jc w:val="center"/>
              <w:rPr>
                <w:lang w:val="az-Latn-AZ"/>
              </w:rPr>
            </w:pPr>
            <w:r w:rsidRPr="0035798F">
              <w:rPr>
                <w:lang w:val="az-Latn-AZ"/>
              </w:rPr>
              <w:t>“Современные методы и оборудование для контроля реологических свойств высоковязкой нефти при ее добыче и транспортировке”</w:t>
            </w:r>
          </w:p>
          <w:p w14:paraId="71D66F07" w14:textId="2F50F174" w:rsidR="004E3517" w:rsidRDefault="004E3517" w:rsidP="004E3517">
            <w:pPr>
              <w:jc w:val="center"/>
              <w:rPr>
                <w:lang w:val="az-Latn-AZ"/>
              </w:rPr>
            </w:pPr>
            <w:r w:rsidRPr="00C75188">
              <w:rPr>
                <w:lang w:val="az-Latn-AZ"/>
              </w:rPr>
              <w:t>Алескеров Г</w:t>
            </w:r>
            <w:proofErr w:type="spellStart"/>
            <w:r>
              <w:t>юльбала</w:t>
            </w:r>
            <w:proofErr w:type="spellEnd"/>
            <w:r>
              <w:t xml:space="preserve"> </w:t>
            </w:r>
            <w:proofErr w:type="spellStart"/>
            <w:r>
              <w:t>Асад</w:t>
            </w:r>
            <w:proofErr w:type="spellEnd"/>
            <w:r>
              <w:t xml:space="preserve">, </w:t>
            </w:r>
            <w:r w:rsidRPr="00C75188">
              <w:rPr>
                <w:lang w:val="az-Latn-AZ"/>
              </w:rPr>
              <w:t>Сулейманлы</w:t>
            </w:r>
            <w:r w:rsidRPr="0035798F">
              <w:rPr>
                <w:lang w:val="az-Latn-AZ"/>
              </w:rPr>
              <w:t xml:space="preserve"> Я.Б., Аскерова Р. И.</w:t>
            </w:r>
          </w:p>
          <w:p w14:paraId="4A6E5F38" w14:textId="77777777" w:rsidR="004E3517" w:rsidRPr="0035798F" w:rsidRDefault="004E3517" w:rsidP="004E3517">
            <w:pPr>
              <w:jc w:val="center"/>
              <w:rPr>
                <w:rFonts w:eastAsiaTheme="minorEastAsia"/>
                <w:lang w:val="az-Latn-AZ"/>
              </w:rPr>
            </w:pPr>
            <w:r w:rsidRPr="0035798F">
              <w:rPr>
                <w:rFonts w:eastAsiaTheme="minorEastAsia"/>
                <w:lang w:val="az-Latn-AZ"/>
              </w:rPr>
              <w:t xml:space="preserve">Азербайджанский </w:t>
            </w:r>
            <w:r>
              <w:t>г</w:t>
            </w:r>
            <w:r w:rsidRPr="0035798F">
              <w:t xml:space="preserve">осударственный </w:t>
            </w:r>
            <w:r>
              <w:t>у</w:t>
            </w:r>
            <w:r w:rsidRPr="0035798F">
              <w:t xml:space="preserve">ниверситет </w:t>
            </w:r>
            <w:r>
              <w:t>н</w:t>
            </w:r>
            <w:r w:rsidRPr="0035798F">
              <w:t xml:space="preserve">ефти и </w:t>
            </w:r>
            <w:r>
              <w:t>п</w:t>
            </w:r>
            <w:r w:rsidRPr="0035798F">
              <w:t>ромышленности,</w:t>
            </w:r>
            <w:r>
              <w:t xml:space="preserve"> г. </w:t>
            </w:r>
            <w:r w:rsidRPr="0035798F">
              <w:t>Баку, Азербайджан</w:t>
            </w:r>
          </w:p>
          <w:p w14:paraId="161BEAB7" w14:textId="7A66F5B9" w:rsidR="004E3517" w:rsidRPr="00EF5BB8" w:rsidRDefault="004E3517" w:rsidP="004E3517">
            <w:pPr>
              <w:jc w:val="center"/>
            </w:pPr>
            <w:r>
              <w:t>д</w:t>
            </w:r>
            <w:r w:rsidRPr="00E86DCB">
              <w:t>истанционно</w:t>
            </w:r>
          </w:p>
        </w:tc>
      </w:tr>
      <w:tr w:rsidR="004E3517" w:rsidRPr="00A76F1C" w14:paraId="2A87B42B" w14:textId="77777777" w:rsidTr="0067420B">
        <w:tc>
          <w:tcPr>
            <w:tcW w:w="7546" w:type="dxa"/>
          </w:tcPr>
          <w:p w14:paraId="39F8385A" w14:textId="77777777" w:rsidR="004E3517" w:rsidRPr="0035798F" w:rsidRDefault="004E3517" w:rsidP="004E3517">
            <w:pPr>
              <w:jc w:val="center"/>
              <w:rPr>
                <w:bCs/>
              </w:rPr>
            </w:pPr>
            <w:r w:rsidRPr="0035798F">
              <w:rPr>
                <w:bCs/>
              </w:rPr>
              <w:t>Автоматическая система (АС) дистанционного выявления утечек (ДВУ) из РВС и контроля напряжённо–деформированного состояния (НДС) первого пояса стенки РВС</w:t>
            </w:r>
          </w:p>
          <w:p w14:paraId="0296AB64" w14:textId="77777777" w:rsidR="004E3517" w:rsidRDefault="004E3517" w:rsidP="004E3517">
            <w:pPr>
              <w:jc w:val="center"/>
            </w:pPr>
            <w:r w:rsidRPr="0035798F">
              <w:t xml:space="preserve">Никитина </w:t>
            </w:r>
            <w:r w:rsidRPr="00A03660">
              <w:t>Светлана Романовна</w:t>
            </w:r>
            <w:r>
              <w:t>,</w:t>
            </w:r>
          </w:p>
          <w:p w14:paraId="6939D4DF" w14:textId="77777777" w:rsidR="004E3517" w:rsidRDefault="004E3517" w:rsidP="004E3517">
            <w:pPr>
              <w:jc w:val="center"/>
            </w:pPr>
            <w:r w:rsidRPr="0035798F">
              <w:t xml:space="preserve"> </w:t>
            </w:r>
            <w:proofErr w:type="spellStart"/>
            <w:r w:rsidRPr="0035798F">
              <w:t>Любаева</w:t>
            </w:r>
            <w:proofErr w:type="spellEnd"/>
            <w:r w:rsidRPr="0035798F">
              <w:t xml:space="preserve"> </w:t>
            </w:r>
            <w:r w:rsidRPr="00A03660">
              <w:t>Ксения Андреевна</w:t>
            </w:r>
            <w:r w:rsidRPr="0035798F">
              <w:t xml:space="preserve">, </w:t>
            </w:r>
          </w:p>
          <w:p w14:paraId="6AA85C08" w14:textId="77777777" w:rsidR="004E3517" w:rsidRDefault="004E3517" w:rsidP="004E3517">
            <w:pPr>
              <w:jc w:val="center"/>
            </w:pPr>
            <w:proofErr w:type="spellStart"/>
            <w:r w:rsidRPr="0035798F">
              <w:t>Баленков</w:t>
            </w:r>
            <w:proofErr w:type="spellEnd"/>
            <w:r w:rsidRPr="0035798F">
              <w:t xml:space="preserve"> А.А.</w:t>
            </w:r>
          </w:p>
          <w:p w14:paraId="57DF9AC3" w14:textId="77777777" w:rsidR="004E3517" w:rsidRDefault="004E3517" w:rsidP="004E3517">
            <w:pPr>
              <w:jc w:val="center"/>
            </w:pPr>
            <w:r w:rsidRPr="0035798F">
              <w:t xml:space="preserve">Самарский государственный технический университет, </w:t>
            </w:r>
            <w:r>
              <w:t xml:space="preserve">г. </w:t>
            </w:r>
            <w:r w:rsidRPr="0035798F">
              <w:t>Самара, Россия</w:t>
            </w:r>
          </w:p>
          <w:p w14:paraId="1492AEB6" w14:textId="38410E58" w:rsidR="004E3517" w:rsidRPr="0035798F" w:rsidRDefault="004E3517" w:rsidP="004E3517">
            <w:pPr>
              <w:jc w:val="center"/>
            </w:pPr>
            <w:r w:rsidRPr="0035798F">
              <w:t>дистанционно</w:t>
            </w:r>
          </w:p>
        </w:tc>
        <w:tc>
          <w:tcPr>
            <w:tcW w:w="7622" w:type="dxa"/>
          </w:tcPr>
          <w:p w14:paraId="0747D4F8" w14:textId="77777777" w:rsidR="004E3517" w:rsidRPr="00C75188" w:rsidRDefault="004E3517" w:rsidP="004E3517">
            <w:pPr>
              <w:jc w:val="center"/>
            </w:pPr>
            <w:r w:rsidRPr="0035798F">
              <w:t xml:space="preserve">Исследование индивидуального и синхронного воздействия физико-химических методов на температуру замерзания </w:t>
            </w:r>
            <w:proofErr w:type="spellStart"/>
            <w:r w:rsidRPr="00C75188">
              <w:t>высокопарафинистых</w:t>
            </w:r>
            <w:proofErr w:type="spellEnd"/>
            <w:r w:rsidRPr="00C75188">
              <w:t xml:space="preserve"> </w:t>
            </w:r>
            <w:proofErr w:type="spellStart"/>
            <w:r w:rsidRPr="00C75188">
              <w:t>нефтей</w:t>
            </w:r>
            <w:proofErr w:type="spellEnd"/>
          </w:p>
          <w:p w14:paraId="69C1D79A" w14:textId="14CF87BB" w:rsidR="004E3517" w:rsidRDefault="004E3517" w:rsidP="004E3517">
            <w:pPr>
              <w:jc w:val="center"/>
            </w:pPr>
            <w:proofErr w:type="spellStart"/>
            <w:r w:rsidRPr="00C75188">
              <w:t>Аббасова</w:t>
            </w:r>
            <w:proofErr w:type="spellEnd"/>
            <w:r w:rsidRPr="00C75188">
              <w:t xml:space="preserve"> </w:t>
            </w:r>
            <w:proofErr w:type="spellStart"/>
            <w:r w:rsidRPr="00C75188">
              <w:t>Л</w:t>
            </w:r>
            <w:r>
              <w:t>ейли</w:t>
            </w:r>
            <w:proofErr w:type="spellEnd"/>
            <w:r>
              <w:t xml:space="preserve"> </w:t>
            </w:r>
            <w:proofErr w:type="spellStart"/>
            <w:r>
              <w:t>Адил</w:t>
            </w:r>
            <w:proofErr w:type="spellEnd"/>
          </w:p>
          <w:p w14:paraId="62E8390C" w14:textId="77777777" w:rsidR="004E3517" w:rsidRDefault="004E3517" w:rsidP="004E3517">
            <w:pPr>
              <w:jc w:val="center"/>
            </w:pPr>
            <w:r w:rsidRPr="0035798F">
              <w:rPr>
                <w:rFonts w:eastAsiaTheme="minorEastAsia"/>
                <w:lang w:val="az-Latn-AZ"/>
              </w:rPr>
              <w:t xml:space="preserve">Азербайджанский </w:t>
            </w:r>
            <w:r>
              <w:t>г</w:t>
            </w:r>
            <w:r w:rsidRPr="0035798F">
              <w:t xml:space="preserve">осударственный </w:t>
            </w:r>
            <w:r>
              <w:t>у</w:t>
            </w:r>
            <w:r w:rsidRPr="0035798F">
              <w:t xml:space="preserve">ниверситет </w:t>
            </w:r>
            <w:r>
              <w:t>н</w:t>
            </w:r>
            <w:r w:rsidRPr="0035798F">
              <w:t xml:space="preserve">ефти и </w:t>
            </w:r>
            <w:r>
              <w:t>п</w:t>
            </w:r>
            <w:r w:rsidRPr="0035798F">
              <w:t>ромышленности,</w:t>
            </w:r>
            <w:r>
              <w:t xml:space="preserve"> г. </w:t>
            </w:r>
            <w:r w:rsidRPr="0035798F">
              <w:t>Баку, Азербайджан</w:t>
            </w:r>
          </w:p>
          <w:p w14:paraId="5A452ACC" w14:textId="6DDE56D6" w:rsidR="004E3517" w:rsidRPr="00E21B8A" w:rsidRDefault="004E3517" w:rsidP="004E3517">
            <w:pPr>
              <w:jc w:val="center"/>
              <w:rPr>
                <w:lang w:val="az-Latn-AZ"/>
              </w:rPr>
            </w:pPr>
            <w:r>
              <w:t>д</w:t>
            </w:r>
            <w:r w:rsidRPr="00E86DCB">
              <w:t>истанционно</w:t>
            </w:r>
          </w:p>
        </w:tc>
      </w:tr>
      <w:tr w:rsidR="004E3517" w:rsidRPr="00A76F1C" w14:paraId="1090C649" w14:textId="77777777" w:rsidTr="0067420B">
        <w:tc>
          <w:tcPr>
            <w:tcW w:w="7546" w:type="dxa"/>
          </w:tcPr>
          <w:p w14:paraId="32D02833" w14:textId="77777777" w:rsidR="004E3517" w:rsidRPr="00C75188" w:rsidRDefault="004E3517" w:rsidP="004E3517">
            <w:pPr>
              <w:ind w:left="284" w:right="48"/>
              <w:jc w:val="center"/>
              <w:rPr>
                <w:bCs/>
              </w:rPr>
            </w:pPr>
            <w:r w:rsidRPr="0035798F">
              <w:rPr>
                <w:bCs/>
              </w:rPr>
              <w:t xml:space="preserve">Механизм образования и методы борьбы с </w:t>
            </w:r>
            <w:proofErr w:type="spellStart"/>
            <w:r w:rsidRPr="0035798F">
              <w:rPr>
                <w:bCs/>
              </w:rPr>
              <w:t>асфальтено</w:t>
            </w:r>
            <w:proofErr w:type="spellEnd"/>
            <w:r w:rsidRPr="0035798F">
              <w:rPr>
                <w:bCs/>
              </w:rPr>
              <w:t xml:space="preserve">-смолисто-парафиновыми </w:t>
            </w:r>
            <w:r w:rsidRPr="00C75188">
              <w:rPr>
                <w:bCs/>
              </w:rPr>
              <w:t>отложениями в нефтепромысловом оборудовании</w:t>
            </w:r>
          </w:p>
          <w:p w14:paraId="76A30B62" w14:textId="5C9BEAFD" w:rsidR="004E3517" w:rsidRDefault="004E3517" w:rsidP="004E3517">
            <w:pPr>
              <w:ind w:left="284" w:right="48"/>
              <w:jc w:val="center"/>
            </w:pPr>
            <w:proofErr w:type="spellStart"/>
            <w:r w:rsidRPr="005C2CE6">
              <w:t>Абдулага</w:t>
            </w:r>
            <w:proofErr w:type="spellEnd"/>
            <w:r w:rsidRPr="005C2CE6">
              <w:t xml:space="preserve"> Н. </w:t>
            </w:r>
            <w:proofErr w:type="spellStart"/>
            <w:r w:rsidRPr="005C2CE6">
              <w:t>Гурба</w:t>
            </w:r>
            <w:bookmarkStart w:id="2" w:name="_GoBack"/>
            <w:bookmarkEnd w:id="2"/>
            <w:r w:rsidRPr="005C2CE6">
              <w:t>нов</w:t>
            </w:r>
            <w:proofErr w:type="spellEnd"/>
            <w:r w:rsidRPr="00C75188">
              <w:t xml:space="preserve">, </w:t>
            </w:r>
            <w:proofErr w:type="spellStart"/>
            <w:r w:rsidRPr="00C75188">
              <w:t>Джавад</w:t>
            </w:r>
            <w:proofErr w:type="spellEnd"/>
            <w:r w:rsidRPr="00C75188">
              <w:t xml:space="preserve"> Р. Алиев</w:t>
            </w:r>
          </w:p>
          <w:p w14:paraId="67F8AD27" w14:textId="77777777" w:rsidR="004E3517" w:rsidRDefault="004E3517" w:rsidP="004E3517">
            <w:pPr>
              <w:jc w:val="center"/>
            </w:pPr>
            <w:r w:rsidRPr="0035798F">
              <w:t xml:space="preserve">Азербайджанский </w:t>
            </w:r>
            <w:r>
              <w:t>г</w:t>
            </w:r>
            <w:r w:rsidRPr="0035798F">
              <w:t xml:space="preserve">осударственный </w:t>
            </w:r>
            <w:r>
              <w:t>у</w:t>
            </w:r>
            <w:r w:rsidRPr="0035798F">
              <w:t xml:space="preserve">ниверситет </w:t>
            </w:r>
            <w:r>
              <w:t>н</w:t>
            </w:r>
            <w:r w:rsidRPr="0035798F">
              <w:t xml:space="preserve">ефти и </w:t>
            </w:r>
            <w:r>
              <w:t>п</w:t>
            </w:r>
            <w:r w:rsidRPr="0035798F">
              <w:t>ромышленности,</w:t>
            </w:r>
            <w:r>
              <w:t xml:space="preserve"> г. </w:t>
            </w:r>
            <w:r w:rsidRPr="0035798F">
              <w:t>Баку, Азербайджан</w:t>
            </w:r>
          </w:p>
          <w:p w14:paraId="7771E2BC" w14:textId="4A17A96D" w:rsidR="004E3517" w:rsidRPr="0035798F" w:rsidRDefault="004E3517" w:rsidP="004E3517">
            <w:pPr>
              <w:jc w:val="center"/>
            </w:pPr>
            <w:r w:rsidRPr="0035798F">
              <w:t>дистанционно</w:t>
            </w:r>
            <w:r>
              <w:t xml:space="preserve"> </w:t>
            </w:r>
          </w:p>
        </w:tc>
        <w:tc>
          <w:tcPr>
            <w:tcW w:w="7622" w:type="dxa"/>
          </w:tcPr>
          <w:p w14:paraId="5DF06F0C" w14:textId="77777777" w:rsidR="004E3517" w:rsidRPr="0035798F" w:rsidRDefault="004E3517" w:rsidP="004E3517">
            <w:pPr>
              <w:pStyle w:val="af4"/>
              <w:spacing w:before="0" w:beforeAutospacing="0" w:after="0" w:afterAutospacing="0"/>
              <w:jc w:val="center"/>
            </w:pPr>
            <w:r w:rsidRPr="0035798F">
              <w:rPr>
                <w:rStyle w:val="aa"/>
                <w:rFonts w:eastAsiaTheme="majorEastAsia"/>
                <w:b w:val="0"/>
              </w:rPr>
              <w:t>Исследование влияния новой композиции на устойчивую нефтяную эмульсию</w:t>
            </w:r>
          </w:p>
          <w:p w14:paraId="6BE1087B" w14:textId="77777777" w:rsidR="004E3517" w:rsidRDefault="004E3517" w:rsidP="004E3517">
            <w:pPr>
              <w:pStyle w:val="af4"/>
              <w:spacing w:before="0" w:beforeAutospacing="0" w:after="0" w:afterAutospacing="0"/>
              <w:jc w:val="center"/>
              <w:rPr>
                <w:rStyle w:val="aa"/>
                <w:rFonts w:eastAsiaTheme="majorEastAsia"/>
                <w:b w:val="0"/>
              </w:rPr>
            </w:pPr>
            <w:r w:rsidRPr="0035798F">
              <w:rPr>
                <w:rStyle w:val="aa"/>
                <w:rFonts w:eastAsiaTheme="majorEastAsia"/>
                <w:b w:val="0"/>
              </w:rPr>
              <w:t>Абдуллаева З.А.</w:t>
            </w:r>
          </w:p>
          <w:p w14:paraId="67144B11" w14:textId="330F50D1" w:rsidR="004E3517" w:rsidRPr="00E21B8A" w:rsidRDefault="004E3517" w:rsidP="004E3517">
            <w:pPr>
              <w:jc w:val="center"/>
              <w:rPr>
                <w:lang w:val="az-Latn-AZ"/>
              </w:rPr>
            </w:pPr>
            <w:r w:rsidRPr="0035798F">
              <w:rPr>
                <w:rFonts w:eastAsiaTheme="minorEastAsia"/>
                <w:lang w:val="az-Latn-AZ"/>
              </w:rPr>
              <w:t xml:space="preserve">Азербайджанский </w:t>
            </w:r>
            <w:r>
              <w:t>г</w:t>
            </w:r>
            <w:r w:rsidRPr="0035798F">
              <w:t xml:space="preserve">осударственный </w:t>
            </w:r>
            <w:r>
              <w:t>у</w:t>
            </w:r>
            <w:r w:rsidRPr="0035798F">
              <w:t xml:space="preserve">ниверситет </w:t>
            </w:r>
            <w:r>
              <w:t>н</w:t>
            </w:r>
            <w:r w:rsidRPr="0035798F">
              <w:t xml:space="preserve">ефти и </w:t>
            </w:r>
            <w:r>
              <w:t>п</w:t>
            </w:r>
            <w:r w:rsidRPr="0035798F">
              <w:t>ромышленности,</w:t>
            </w:r>
            <w:r>
              <w:t xml:space="preserve"> г. </w:t>
            </w:r>
            <w:r w:rsidRPr="0035798F">
              <w:t>Баку, Азербайджан</w:t>
            </w:r>
          </w:p>
        </w:tc>
      </w:tr>
      <w:tr w:rsidR="004E3517" w:rsidRPr="00A76F1C" w14:paraId="34680ACF" w14:textId="77777777" w:rsidTr="0067420B">
        <w:tc>
          <w:tcPr>
            <w:tcW w:w="7546" w:type="dxa"/>
          </w:tcPr>
          <w:p w14:paraId="08CBA8E5" w14:textId="77777777" w:rsidR="004E3517" w:rsidRPr="0035798F" w:rsidRDefault="004E3517" w:rsidP="004E3517">
            <w:pPr>
              <w:jc w:val="center"/>
            </w:pPr>
            <w:r w:rsidRPr="0035798F">
              <w:t>Потери</w:t>
            </w:r>
            <w:r w:rsidRPr="0035798F">
              <w:rPr>
                <w:lang w:val="az-Latn-AZ"/>
              </w:rPr>
              <w:t xml:space="preserve"> </w:t>
            </w:r>
            <w:r w:rsidRPr="0035798F">
              <w:t>СУГ при эксплуатации на ГНС и загрязнение экосистемы</w:t>
            </w:r>
          </w:p>
          <w:p w14:paraId="081B1B0F" w14:textId="77777777" w:rsidR="004E3517" w:rsidRDefault="004E3517" w:rsidP="004E3517">
            <w:pPr>
              <w:jc w:val="center"/>
            </w:pPr>
            <w:proofErr w:type="spellStart"/>
            <w:r w:rsidRPr="0035798F">
              <w:lastRenderedPageBreak/>
              <w:t>Алескеров</w:t>
            </w:r>
            <w:proofErr w:type="spellEnd"/>
            <w:r w:rsidRPr="0035798F">
              <w:t xml:space="preserve"> </w:t>
            </w:r>
            <w:proofErr w:type="spellStart"/>
            <w:r w:rsidRPr="0035798F">
              <w:t>Гюльбала</w:t>
            </w:r>
            <w:proofErr w:type="spellEnd"/>
            <w:r w:rsidRPr="0035798F">
              <w:t xml:space="preserve"> </w:t>
            </w:r>
            <w:proofErr w:type="spellStart"/>
            <w:r w:rsidRPr="0035798F">
              <w:t>Асад</w:t>
            </w:r>
            <w:proofErr w:type="spellEnd"/>
            <w:r>
              <w:t xml:space="preserve">, </w:t>
            </w:r>
            <w:proofErr w:type="spellStart"/>
            <w:r w:rsidRPr="00FF4AE6">
              <w:t>Рустамзаде</w:t>
            </w:r>
            <w:proofErr w:type="spellEnd"/>
            <w:r w:rsidRPr="00FF4AE6">
              <w:t xml:space="preserve"> </w:t>
            </w:r>
            <w:proofErr w:type="spellStart"/>
            <w:r w:rsidRPr="00FF4AE6">
              <w:t>Джошгун</w:t>
            </w:r>
            <w:proofErr w:type="spellEnd"/>
            <w:r w:rsidRPr="00FF4AE6">
              <w:t xml:space="preserve"> Сади</w:t>
            </w:r>
          </w:p>
          <w:p w14:paraId="12E9B4F7" w14:textId="77777777" w:rsidR="004E3517" w:rsidRDefault="004E3517" w:rsidP="004E3517">
            <w:pPr>
              <w:ind w:left="284" w:right="48"/>
              <w:jc w:val="center"/>
            </w:pPr>
            <w:r w:rsidRPr="0035798F">
              <w:t xml:space="preserve">Азербайджанский </w:t>
            </w:r>
            <w:r>
              <w:t>г</w:t>
            </w:r>
            <w:r w:rsidRPr="0035798F">
              <w:t xml:space="preserve">осударственный </w:t>
            </w:r>
            <w:r>
              <w:t>у</w:t>
            </w:r>
            <w:r w:rsidRPr="0035798F">
              <w:t xml:space="preserve">ниверситет </w:t>
            </w:r>
            <w:r>
              <w:t>н</w:t>
            </w:r>
            <w:r w:rsidRPr="0035798F">
              <w:t xml:space="preserve">ефти и </w:t>
            </w:r>
            <w:r>
              <w:t>п</w:t>
            </w:r>
            <w:r w:rsidRPr="0035798F">
              <w:t>ромышленности,</w:t>
            </w:r>
            <w:r>
              <w:t xml:space="preserve"> г. </w:t>
            </w:r>
            <w:r w:rsidRPr="0035798F">
              <w:t>Баку, Азербайджан</w:t>
            </w:r>
          </w:p>
          <w:p w14:paraId="3D403446" w14:textId="2AD02925" w:rsidR="004E3517" w:rsidRPr="0035798F" w:rsidRDefault="004E3517" w:rsidP="004E3517">
            <w:pPr>
              <w:jc w:val="center"/>
            </w:pPr>
            <w:r w:rsidRPr="00FF4AE6">
              <w:t>Дистанционно</w:t>
            </w:r>
          </w:p>
        </w:tc>
        <w:tc>
          <w:tcPr>
            <w:tcW w:w="7622" w:type="dxa"/>
          </w:tcPr>
          <w:p w14:paraId="6D9C3EC2" w14:textId="77777777" w:rsidR="004E3517" w:rsidRPr="00C75188" w:rsidRDefault="004E3517" w:rsidP="004E3517">
            <w:pPr>
              <w:contextualSpacing/>
              <w:jc w:val="center"/>
              <w:rPr>
                <w:bCs/>
              </w:rPr>
            </w:pPr>
            <w:r w:rsidRPr="00C75188">
              <w:rPr>
                <w:bCs/>
              </w:rPr>
              <w:lastRenderedPageBreak/>
              <w:t xml:space="preserve">Осложнения при транспортировке газоконденсатных потоков по </w:t>
            </w:r>
            <w:r w:rsidRPr="00C75188">
              <w:rPr>
                <w:bCs/>
              </w:rPr>
              <w:lastRenderedPageBreak/>
              <w:t>подводным трубопроводам</w:t>
            </w:r>
          </w:p>
          <w:p w14:paraId="1E209AB4" w14:textId="36CE0FE7" w:rsidR="004E3517" w:rsidRDefault="004E3517" w:rsidP="004E3517">
            <w:pPr>
              <w:jc w:val="center"/>
              <w:rPr>
                <w:bCs/>
              </w:rPr>
            </w:pPr>
            <w:r w:rsidRPr="00C75188">
              <w:rPr>
                <w:bCs/>
              </w:rPr>
              <w:t xml:space="preserve">Гулиева </w:t>
            </w:r>
            <w:proofErr w:type="spellStart"/>
            <w:r w:rsidRPr="00C75188">
              <w:rPr>
                <w:bCs/>
              </w:rPr>
              <w:t>Т</w:t>
            </w:r>
            <w:r>
              <w:rPr>
                <w:bCs/>
              </w:rPr>
              <w:t>уркан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Шахин</w:t>
            </w:r>
            <w:proofErr w:type="spellEnd"/>
          </w:p>
          <w:p w14:paraId="7ABCE9A1" w14:textId="77777777" w:rsidR="004E3517" w:rsidRDefault="004E3517" w:rsidP="004E3517">
            <w:pPr>
              <w:jc w:val="center"/>
            </w:pPr>
            <w:r w:rsidRPr="0035798F">
              <w:rPr>
                <w:rFonts w:eastAsiaTheme="minorEastAsia"/>
                <w:lang w:val="az-Latn-AZ"/>
              </w:rPr>
              <w:t xml:space="preserve">Азербайджанский </w:t>
            </w:r>
            <w:r>
              <w:t>г</w:t>
            </w:r>
            <w:r w:rsidRPr="0035798F">
              <w:t xml:space="preserve">осударственный </w:t>
            </w:r>
            <w:r>
              <w:t>у</w:t>
            </w:r>
            <w:r w:rsidRPr="0035798F">
              <w:t xml:space="preserve">ниверситет </w:t>
            </w:r>
            <w:r>
              <w:t>н</w:t>
            </w:r>
            <w:r w:rsidRPr="0035798F">
              <w:t xml:space="preserve">ефти и </w:t>
            </w:r>
            <w:r>
              <w:t>п</w:t>
            </w:r>
            <w:r w:rsidRPr="0035798F">
              <w:t>ромышленности,</w:t>
            </w:r>
            <w:r>
              <w:t xml:space="preserve"> г. </w:t>
            </w:r>
            <w:r w:rsidRPr="0035798F">
              <w:t>Баку, Азербайджан</w:t>
            </w:r>
          </w:p>
          <w:p w14:paraId="632242C2" w14:textId="2426F23B" w:rsidR="004E3517" w:rsidRPr="00E21B8A" w:rsidRDefault="004E3517" w:rsidP="004E3517">
            <w:pPr>
              <w:jc w:val="center"/>
              <w:rPr>
                <w:lang w:val="az-Latn-AZ"/>
              </w:rPr>
            </w:pPr>
            <w:r w:rsidRPr="00E86DCB">
              <w:t>Дистанционно</w:t>
            </w:r>
          </w:p>
        </w:tc>
      </w:tr>
      <w:tr w:rsidR="004E3517" w:rsidRPr="00A76F1C" w14:paraId="3025D06F" w14:textId="77777777" w:rsidTr="0067420B">
        <w:tc>
          <w:tcPr>
            <w:tcW w:w="7546" w:type="dxa"/>
          </w:tcPr>
          <w:p w14:paraId="0EC739E0" w14:textId="77777777" w:rsidR="004E3517" w:rsidRPr="0035798F" w:rsidRDefault="004E3517" w:rsidP="004E3517">
            <w:pPr>
              <w:ind w:left="284" w:right="-2"/>
              <w:jc w:val="center"/>
              <w:rPr>
                <w:bCs/>
              </w:rPr>
            </w:pPr>
            <w:r w:rsidRPr="0035798F">
              <w:rPr>
                <w:bCs/>
              </w:rPr>
              <w:lastRenderedPageBreak/>
              <w:t>Подготовка к переработке и очистка нефтяных и природных газов от сероводорода и двуокиси углерода</w:t>
            </w:r>
          </w:p>
          <w:p w14:paraId="0FA0715A" w14:textId="69548DCE" w:rsidR="004E3517" w:rsidRDefault="004E3517" w:rsidP="004E3517">
            <w:pPr>
              <w:ind w:left="284" w:right="-2"/>
              <w:jc w:val="center"/>
              <w:rPr>
                <w:bCs/>
              </w:rPr>
            </w:pPr>
            <w:proofErr w:type="spellStart"/>
            <w:r w:rsidRPr="0035798F">
              <w:rPr>
                <w:bCs/>
              </w:rPr>
              <w:t>Гурбанов</w:t>
            </w:r>
            <w:proofErr w:type="spellEnd"/>
            <w:r w:rsidRPr="00C75188">
              <w:rPr>
                <w:bCs/>
              </w:rPr>
              <w:t xml:space="preserve"> </w:t>
            </w:r>
            <w:proofErr w:type="spellStart"/>
            <w:r w:rsidRPr="00C75188">
              <w:rPr>
                <w:bCs/>
              </w:rPr>
              <w:t>А</w:t>
            </w:r>
            <w:r>
              <w:rPr>
                <w:bCs/>
              </w:rPr>
              <w:t>бдулага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Наби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оглы</w:t>
            </w:r>
            <w:proofErr w:type="spellEnd"/>
            <w:r>
              <w:rPr>
                <w:bCs/>
              </w:rPr>
              <w:t xml:space="preserve">, </w:t>
            </w:r>
            <w:proofErr w:type="spellStart"/>
            <w:r w:rsidRPr="0035798F">
              <w:rPr>
                <w:bCs/>
              </w:rPr>
              <w:t>Сардарова</w:t>
            </w:r>
            <w:proofErr w:type="spellEnd"/>
            <w:r w:rsidRPr="0035798F">
              <w:rPr>
                <w:bCs/>
              </w:rPr>
              <w:t xml:space="preserve"> И.З.</w:t>
            </w:r>
          </w:p>
          <w:p w14:paraId="1929529A" w14:textId="77777777" w:rsidR="004E3517" w:rsidRDefault="004E3517" w:rsidP="004E3517">
            <w:pPr>
              <w:ind w:left="284" w:right="48"/>
              <w:jc w:val="center"/>
            </w:pPr>
            <w:r w:rsidRPr="0035798F">
              <w:t xml:space="preserve">Азербайджанский </w:t>
            </w:r>
            <w:r>
              <w:t>г</w:t>
            </w:r>
            <w:r w:rsidRPr="0035798F">
              <w:t xml:space="preserve">осударственный </w:t>
            </w:r>
            <w:r>
              <w:t>у</w:t>
            </w:r>
            <w:r w:rsidRPr="0035798F">
              <w:t xml:space="preserve">ниверситет </w:t>
            </w:r>
            <w:r>
              <w:t>н</w:t>
            </w:r>
            <w:r w:rsidRPr="0035798F">
              <w:t xml:space="preserve">ефти и </w:t>
            </w:r>
            <w:r>
              <w:t>п</w:t>
            </w:r>
            <w:r w:rsidRPr="0035798F">
              <w:t>ромышленности,</w:t>
            </w:r>
            <w:r>
              <w:t xml:space="preserve"> г. </w:t>
            </w:r>
            <w:r w:rsidRPr="0035798F">
              <w:t>Баку, Азербайджан</w:t>
            </w:r>
          </w:p>
          <w:p w14:paraId="75EDB709" w14:textId="6152ADAB" w:rsidR="004E3517" w:rsidRPr="0035798F" w:rsidRDefault="004E3517" w:rsidP="004E3517">
            <w:pPr>
              <w:jc w:val="center"/>
            </w:pPr>
            <w:r w:rsidRPr="00FF4AE6">
              <w:t>Дистанционно</w:t>
            </w:r>
          </w:p>
        </w:tc>
        <w:tc>
          <w:tcPr>
            <w:tcW w:w="7622" w:type="dxa"/>
          </w:tcPr>
          <w:p w14:paraId="7F69CE47" w14:textId="77777777" w:rsidR="004E3517" w:rsidRPr="00C75188" w:rsidRDefault="004E3517" w:rsidP="004E3517">
            <w:pPr>
              <w:jc w:val="center"/>
            </w:pPr>
            <w:r w:rsidRPr="00C75188">
              <w:t xml:space="preserve">Освоение скважин многоступенчатым </w:t>
            </w:r>
            <w:proofErr w:type="spellStart"/>
            <w:r w:rsidRPr="00C75188">
              <w:t>эжектированием</w:t>
            </w:r>
            <w:proofErr w:type="spellEnd"/>
          </w:p>
          <w:p w14:paraId="191B7042" w14:textId="7669F534" w:rsidR="004E3517" w:rsidRDefault="004E3517" w:rsidP="004E3517">
            <w:pPr>
              <w:jc w:val="center"/>
            </w:pPr>
            <w:proofErr w:type="spellStart"/>
            <w:r w:rsidRPr="00E86DCB">
              <w:t>Омарова</w:t>
            </w:r>
            <w:proofErr w:type="spellEnd"/>
            <w:r w:rsidRPr="00E86DCB">
              <w:t xml:space="preserve"> </w:t>
            </w:r>
            <w:proofErr w:type="spellStart"/>
            <w:r w:rsidRPr="00E86DCB">
              <w:t>Айтан</w:t>
            </w:r>
            <w:proofErr w:type="spellEnd"/>
            <w:r w:rsidRPr="00E86DCB">
              <w:t xml:space="preserve"> </w:t>
            </w:r>
            <w:proofErr w:type="spellStart"/>
            <w:r w:rsidRPr="00E86DCB">
              <w:t>Шамсаддиновна</w:t>
            </w:r>
            <w:proofErr w:type="spellEnd"/>
          </w:p>
          <w:p w14:paraId="4CAE4E32" w14:textId="77777777" w:rsidR="004E3517" w:rsidRPr="0035798F" w:rsidRDefault="004E3517" w:rsidP="004E3517">
            <w:pPr>
              <w:jc w:val="center"/>
              <w:rPr>
                <w:rFonts w:eastAsiaTheme="minorEastAsia"/>
                <w:lang w:val="az-Latn-AZ"/>
              </w:rPr>
            </w:pPr>
            <w:r w:rsidRPr="0035798F">
              <w:rPr>
                <w:rFonts w:eastAsiaTheme="minorEastAsia"/>
                <w:lang w:val="az-Latn-AZ"/>
              </w:rPr>
              <w:t xml:space="preserve">Азербайджанский </w:t>
            </w:r>
            <w:r>
              <w:t>г</w:t>
            </w:r>
            <w:r w:rsidRPr="0035798F">
              <w:t xml:space="preserve">осударственный </w:t>
            </w:r>
            <w:r>
              <w:t>у</w:t>
            </w:r>
            <w:r w:rsidRPr="0035798F">
              <w:t xml:space="preserve">ниверситет </w:t>
            </w:r>
            <w:r>
              <w:t>н</w:t>
            </w:r>
            <w:r w:rsidRPr="0035798F">
              <w:t xml:space="preserve">ефти и </w:t>
            </w:r>
            <w:r>
              <w:t>п</w:t>
            </w:r>
            <w:r w:rsidRPr="0035798F">
              <w:t>ромышленности,</w:t>
            </w:r>
            <w:r>
              <w:t xml:space="preserve"> г. </w:t>
            </w:r>
            <w:r w:rsidRPr="0035798F">
              <w:t>Баку, Азербайджан</w:t>
            </w:r>
          </w:p>
          <w:p w14:paraId="3B93CCD5" w14:textId="0BE306FE" w:rsidR="004E3517" w:rsidRPr="00E21B8A" w:rsidRDefault="004E3517" w:rsidP="004E3517">
            <w:pPr>
              <w:jc w:val="center"/>
              <w:rPr>
                <w:lang w:val="az-Latn-AZ"/>
              </w:rPr>
            </w:pPr>
            <w:r w:rsidRPr="00E86DCB">
              <w:t>Дистанционно</w:t>
            </w:r>
          </w:p>
        </w:tc>
      </w:tr>
      <w:tr w:rsidR="004E3517" w:rsidRPr="00A76F1C" w14:paraId="18E46E65" w14:textId="77777777" w:rsidTr="0067420B">
        <w:tc>
          <w:tcPr>
            <w:tcW w:w="7546" w:type="dxa"/>
          </w:tcPr>
          <w:p w14:paraId="3BDD5D27" w14:textId="77777777" w:rsidR="004E3517" w:rsidRPr="0035798F" w:rsidRDefault="004E3517" w:rsidP="004E3517">
            <w:pPr>
              <w:contextualSpacing/>
              <w:jc w:val="center"/>
            </w:pPr>
            <w:r w:rsidRPr="0035798F">
              <w:t xml:space="preserve">Особенности движения газовых потоков в </w:t>
            </w:r>
            <w:proofErr w:type="spellStart"/>
            <w:r w:rsidRPr="0035798F">
              <w:t>упруговязких</w:t>
            </w:r>
            <w:proofErr w:type="spellEnd"/>
            <w:r w:rsidRPr="0035798F">
              <w:t xml:space="preserve"> трубах</w:t>
            </w:r>
          </w:p>
          <w:p w14:paraId="05CC8F28" w14:textId="4F158EFF" w:rsidR="004E3517" w:rsidRDefault="004E3517" w:rsidP="004E3517">
            <w:pPr>
              <w:contextualSpacing/>
              <w:jc w:val="center"/>
            </w:pPr>
            <w:proofErr w:type="spellStart"/>
            <w:r w:rsidRPr="00C75188">
              <w:t>Исмайлов</w:t>
            </w:r>
            <w:proofErr w:type="spellEnd"/>
            <w:r w:rsidRPr="00C75188">
              <w:t xml:space="preserve"> </w:t>
            </w:r>
            <w:proofErr w:type="spellStart"/>
            <w:r w:rsidRPr="00C75188">
              <w:t>Р</w:t>
            </w:r>
            <w:r>
              <w:t>амиз</w:t>
            </w:r>
            <w:proofErr w:type="spellEnd"/>
            <w:r>
              <w:t xml:space="preserve"> </w:t>
            </w:r>
            <w:proofErr w:type="spellStart"/>
            <w:r>
              <w:t>Алиш</w:t>
            </w:r>
            <w:proofErr w:type="spellEnd"/>
            <w:r>
              <w:t xml:space="preserve"> </w:t>
            </w:r>
            <w:proofErr w:type="spellStart"/>
            <w:r>
              <w:t>оглы</w:t>
            </w:r>
            <w:proofErr w:type="spellEnd"/>
            <w:r>
              <w:t xml:space="preserve">, </w:t>
            </w:r>
            <w:r w:rsidRPr="0035798F">
              <w:t xml:space="preserve"> </w:t>
            </w:r>
            <w:proofErr w:type="spellStart"/>
            <w:r w:rsidRPr="0035798F">
              <w:t>Мустафаев</w:t>
            </w:r>
            <w:proofErr w:type="spellEnd"/>
            <w:r w:rsidRPr="0035798F">
              <w:t xml:space="preserve"> В.Т.</w:t>
            </w:r>
          </w:p>
          <w:p w14:paraId="139CA5FC" w14:textId="77777777" w:rsidR="004E3517" w:rsidRDefault="004E3517" w:rsidP="004E3517">
            <w:pPr>
              <w:jc w:val="center"/>
            </w:pPr>
            <w:r w:rsidRPr="0035798F">
              <w:t xml:space="preserve">Азербайджанский </w:t>
            </w:r>
            <w:r>
              <w:t>г</w:t>
            </w:r>
            <w:r w:rsidRPr="0035798F">
              <w:t xml:space="preserve">осударственный </w:t>
            </w:r>
            <w:r>
              <w:t>у</w:t>
            </w:r>
            <w:r w:rsidRPr="0035798F">
              <w:t xml:space="preserve">ниверситет </w:t>
            </w:r>
            <w:r>
              <w:t>н</w:t>
            </w:r>
            <w:r w:rsidRPr="0035798F">
              <w:t xml:space="preserve">ефти и </w:t>
            </w:r>
            <w:r>
              <w:t>п</w:t>
            </w:r>
            <w:r w:rsidRPr="0035798F">
              <w:t>ромышленности,</w:t>
            </w:r>
            <w:r>
              <w:t xml:space="preserve"> г. </w:t>
            </w:r>
            <w:r w:rsidRPr="0035798F">
              <w:t>Баку, Азербайджан</w:t>
            </w:r>
          </w:p>
          <w:p w14:paraId="49CE6C68" w14:textId="7B986DB7" w:rsidR="004E3517" w:rsidRPr="0035798F" w:rsidRDefault="004E3517" w:rsidP="004E3517">
            <w:pPr>
              <w:jc w:val="center"/>
              <w:rPr>
                <w:bCs/>
              </w:rPr>
            </w:pPr>
            <w:r w:rsidRPr="00FF4AE6">
              <w:t>Дистанционно</w:t>
            </w:r>
          </w:p>
        </w:tc>
        <w:tc>
          <w:tcPr>
            <w:tcW w:w="7622" w:type="dxa"/>
          </w:tcPr>
          <w:p w14:paraId="0E6BD623" w14:textId="77777777" w:rsidR="004E3517" w:rsidRPr="0035798F" w:rsidRDefault="004E3517" w:rsidP="004E3517">
            <w:pPr>
              <w:jc w:val="center"/>
              <w:rPr>
                <w:bCs/>
              </w:rPr>
            </w:pPr>
            <w:r w:rsidRPr="0035798F">
              <w:rPr>
                <w:bCs/>
              </w:rPr>
              <w:t>Отсутствие норм в области малотоннажного хранения сжиженного природного газа</w:t>
            </w:r>
          </w:p>
          <w:p w14:paraId="5A02AE17" w14:textId="1C175427" w:rsidR="004E3517" w:rsidRDefault="004E3517" w:rsidP="004E3517">
            <w:pPr>
              <w:jc w:val="center"/>
              <w:rPr>
                <w:bCs/>
              </w:rPr>
            </w:pPr>
            <w:proofErr w:type="spellStart"/>
            <w:r w:rsidRPr="0035798F">
              <w:rPr>
                <w:bCs/>
              </w:rPr>
              <w:t>Серкибаев</w:t>
            </w:r>
            <w:proofErr w:type="spellEnd"/>
            <w:r w:rsidRPr="0035798F">
              <w:rPr>
                <w:bCs/>
              </w:rPr>
              <w:t xml:space="preserve"> Р</w:t>
            </w:r>
            <w:r>
              <w:rPr>
                <w:bCs/>
              </w:rPr>
              <w:t xml:space="preserve">услан </w:t>
            </w:r>
            <w:proofErr w:type="spellStart"/>
            <w:r>
              <w:rPr>
                <w:bCs/>
              </w:rPr>
              <w:t>Ермекович</w:t>
            </w:r>
            <w:proofErr w:type="spellEnd"/>
            <w:r w:rsidRPr="0035798F">
              <w:rPr>
                <w:bCs/>
              </w:rPr>
              <w:t xml:space="preserve"> </w:t>
            </w:r>
          </w:p>
          <w:p w14:paraId="1F90004A" w14:textId="77777777" w:rsidR="004E3517" w:rsidRDefault="004E3517" w:rsidP="004E3517">
            <w:pPr>
              <w:jc w:val="center"/>
            </w:pPr>
            <w:r w:rsidRPr="00A76F1C">
              <w:t xml:space="preserve">Российский государственный университет нефти и газа (национальный исследовательский </w:t>
            </w:r>
            <w:r w:rsidRPr="00EF5BB8">
              <w:t>университет) имени И.М. Губкина, г. Москва, Россия</w:t>
            </w:r>
          </w:p>
          <w:p w14:paraId="0F21A5DB" w14:textId="14A99790" w:rsidR="004E3517" w:rsidRPr="00C75188" w:rsidRDefault="004E3517" w:rsidP="004E3517">
            <w:pPr>
              <w:jc w:val="center"/>
            </w:pPr>
            <w:r w:rsidRPr="00E86DCB">
              <w:t>Дистанционно</w:t>
            </w:r>
          </w:p>
        </w:tc>
      </w:tr>
      <w:tr w:rsidR="004E3517" w:rsidRPr="00A76F1C" w14:paraId="6DF8D07E" w14:textId="77777777" w:rsidTr="0067420B">
        <w:tc>
          <w:tcPr>
            <w:tcW w:w="7546" w:type="dxa"/>
          </w:tcPr>
          <w:p w14:paraId="21B5F606" w14:textId="77777777" w:rsidR="004E3517" w:rsidRPr="001A07FF" w:rsidRDefault="004E3517" w:rsidP="004E3517">
            <w:pPr>
              <w:pStyle w:val="af4"/>
              <w:spacing w:before="0" w:beforeAutospacing="0" w:after="0" w:afterAutospacing="0"/>
              <w:jc w:val="center"/>
            </w:pPr>
            <w:r w:rsidRPr="001A07FF">
              <w:t>Анализ надёжности и оптимизация системы логистики и дистрибуции городского природного газа, нефти и нефтепродуктов</w:t>
            </w:r>
          </w:p>
          <w:p w14:paraId="5CAC176C" w14:textId="77777777" w:rsidR="004E3517" w:rsidRPr="001A07FF" w:rsidRDefault="004E3517" w:rsidP="004E3517">
            <w:pPr>
              <w:pStyle w:val="af4"/>
              <w:spacing w:before="0" w:beforeAutospacing="0" w:after="0" w:afterAutospacing="0"/>
              <w:jc w:val="center"/>
            </w:pPr>
            <w:bookmarkStart w:id="3" w:name="_Hlk215065349"/>
            <w:r w:rsidRPr="001A07FF">
              <w:t xml:space="preserve">Ли </w:t>
            </w:r>
            <w:proofErr w:type="spellStart"/>
            <w:r w:rsidRPr="001A07FF">
              <w:t>Чжунжуй</w:t>
            </w:r>
            <w:proofErr w:type="spellEnd"/>
          </w:p>
          <w:bookmarkEnd w:id="3"/>
          <w:p w14:paraId="510B82DE" w14:textId="77777777" w:rsidR="004E3517" w:rsidRDefault="004E3517" w:rsidP="004E3517">
            <w:pPr>
              <w:ind w:left="284" w:right="-2"/>
              <w:jc w:val="center"/>
            </w:pPr>
            <w:proofErr w:type="spellStart"/>
            <w:r w:rsidRPr="001A07FF">
              <w:rPr>
                <w:rFonts w:hint="eastAsia"/>
              </w:rPr>
              <w:t>Шэньянский</w:t>
            </w:r>
            <w:proofErr w:type="spellEnd"/>
            <w:r w:rsidRPr="001A07FF">
              <w:rPr>
                <w:rFonts w:hint="eastAsia"/>
              </w:rPr>
              <w:t xml:space="preserve"> политехнический университет</w:t>
            </w:r>
            <w:r w:rsidRPr="001A07FF">
              <w:t>, г. Шэньян, Китай</w:t>
            </w:r>
          </w:p>
          <w:p w14:paraId="5F766AA1" w14:textId="41A8696C" w:rsidR="004E3517" w:rsidRPr="0035798F" w:rsidRDefault="004E3517" w:rsidP="004E3517">
            <w:pPr>
              <w:jc w:val="center"/>
            </w:pPr>
            <w:r w:rsidRPr="00FF4AE6">
              <w:t>Дистанционно</w:t>
            </w:r>
          </w:p>
        </w:tc>
        <w:tc>
          <w:tcPr>
            <w:tcW w:w="7622" w:type="dxa"/>
          </w:tcPr>
          <w:p w14:paraId="55FAB32C" w14:textId="2F661670" w:rsidR="004E3517" w:rsidRDefault="004E3517" w:rsidP="004E3517">
            <w:pPr>
              <w:ind w:firstLine="709"/>
              <w:jc w:val="center"/>
            </w:pPr>
            <w:r w:rsidRPr="0035798F">
              <w:t xml:space="preserve">Обработка изображений с камер видеонаблюдения и распознавание образов происходящих событий на нефтеперекачивающих станциях </w:t>
            </w:r>
            <w:r>
              <w:t xml:space="preserve">Лебедь </w:t>
            </w:r>
            <w:r w:rsidRPr="0035798F">
              <w:t>Антон Дмитриевич</w:t>
            </w:r>
            <w:r>
              <w:t xml:space="preserve">, Матвеев </w:t>
            </w:r>
            <w:r w:rsidRPr="0035798F">
              <w:t>Всеволод Игоревич</w:t>
            </w:r>
            <w:r>
              <w:t xml:space="preserve">., Терентьева </w:t>
            </w:r>
            <w:r w:rsidRPr="0035798F">
              <w:t>Марина Владимировна</w:t>
            </w:r>
            <w:r>
              <w:t>.</w:t>
            </w:r>
          </w:p>
          <w:p w14:paraId="1970D379" w14:textId="77777777" w:rsidR="004E3517" w:rsidRDefault="004E3517" w:rsidP="004E3517">
            <w:pPr>
              <w:jc w:val="center"/>
              <w:rPr>
                <w:rFonts w:eastAsia="SimSun"/>
                <w:bCs/>
                <w:lang w:eastAsia="ar-SA"/>
              </w:rPr>
            </w:pPr>
            <w:r w:rsidRPr="00AB5FB3">
              <w:rPr>
                <w:rFonts w:eastAsia="SimSun"/>
                <w:bCs/>
                <w:lang w:eastAsia="ar-SA"/>
              </w:rPr>
              <w:t>Ухтинский государственный технический университет, г. Ухта, Россия</w:t>
            </w:r>
          </w:p>
          <w:p w14:paraId="5CE59102" w14:textId="1132C252" w:rsidR="004E3517" w:rsidRPr="00E21B8A" w:rsidRDefault="004E3517" w:rsidP="004E3517">
            <w:pPr>
              <w:jc w:val="center"/>
              <w:rPr>
                <w:lang w:val="az-Latn-AZ"/>
              </w:rPr>
            </w:pPr>
            <w:r w:rsidRPr="00E86DCB">
              <w:t>Дистанционно</w:t>
            </w:r>
          </w:p>
        </w:tc>
      </w:tr>
      <w:tr w:rsidR="004E3517" w:rsidRPr="00A76F1C" w14:paraId="1C02068D" w14:textId="77777777" w:rsidTr="0067420B">
        <w:tc>
          <w:tcPr>
            <w:tcW w:w="7546" w:type="dxa"/>
          </w:tcPr>
          <w:p w14:paraId="5C667E18" w14:textId="6D0701A6" w:rsidR="004E3517" w:rsidRPr="0035798F" w:rsidRDefault="004E3517" w:rsidP="004E3517">
            <w:pPr>
              <w:jc w:val="center"/>
            </w:pPr>
          </w:p>
        </w:tc>
        <w:tc>
          <w:tcPr>
            <w:tcW w:w="7622" w:type="dxa"/>
          </w:tcPr>
          <w:p w14:paraId="70F12BB0" w14:textId="77777777" w:rsidR="004E3517" w:rsidRPr="008274C1" w:rsidRDefault="004E3517" w:rsidP="004E3517">
            <w:pPr>
              <w:ind w:hanging="133"/>
              <w:jc w:val="center"/>
            </w:pPr>
            <w:r w:rsidRPr="008274C1">
              <w:t xml:space="preserve">Совместная оптимизация газо- </w:t>
            </w:r>
            <w:proofErr w:type="spellStart"/>
            <w:r w:rsidRPr="008274C1">
              <w:t>нефтетранспортной</w:t>
            </w:r>
            <w:proofErr w:type="spellEnd"/>
            <w:r w:rsidRPr="008274C1">
              <w:t xml:space="preserve"> системы и моделирование её работы с учётом ограничений безопасности</w:t>
            </w:r>
          </w:p>
          <w:p w14:paraId="7C67CCB9" w14:textId="77777777" w:rsidR="004E3517" w:rsidRDefault="004E3517" w:rsidP="004E3517">
            <w:pPr>
              <w:ind w:hanging="133"/>
              <w:jc w:val="center"/>
              <w:rPr>
                <w:u w:val="single"/>
              </w:rPr>
            </w:pPr>
            <w:r w:rsidRPr="008274C1">
              <w:t>Пан Хао</w:t>
            </w:r>
          </w:p>
          <w:p w14:paraId="5C6DCA12" w14:textId="77777777" w:rsidR="004E3517" w:rsidRDefault="004E3517" w:rsidP="004E3517">
            <w:pPr>
              <w:ind w:hanging="133"/>
              <w:jc w:val="center"/>
            </w:pPr>
            <w:proofErr w:type="spellStart"/>
            <w:r w:rsidRPr="008274C1">
              <w:rPr>
                <w:rFonts w:hint="eastAsia"/>
              </w:rPr>
              <w:t>Шэньянский</w:t>
            </w:r>
            <w:proofErr w:type="spellEnd"/>
            <w:r w:rsidRPr="008274C1">
              <w:rPr>
                <w:rFonts w:hint="eastAsia"/>
              </w:rPr>
              <w:t xml:space="preserve"> политехнический университет</w:t>
            </w:r>
            <w:r w:rsidRPr="008274C1">
              <w:t>, г. Шэньян, Китай</w:t>
            </w:r>
          </w:p>
          <w:p w14:paraId="63004272" w14:textId="7AEE0A06" w:rsidR="004E3517" w:rsidRPr="0035798F" w:rsidRDefault="004E3517" w:rsidP="004E3517">
            <w:pPr>
              <w:ind w:hanging="133"/>
              <w:jc w:val="center"/>
            </w:pPr>
            <w:r w:rsidRPr="00E86DCB">
              <w:t>Дистанционно</w:t>
            </w:r>
          </w:p>
        </w:tc>
      </w:tr>
      <w:tr w:rsidR="004E3517" w:rsidRPr="00A76F1C" w14:paraId="1D230897" w14:textId="77777777" w:rsidTr="0067420B">
        <w:tc>
          <w:tcPr>
            <w:tcW w:w="15168" w:type="dxa"/>
            <w:gridSpan w:val="2"/>
          </w:tcPr>
          <w:p w14:paraId="0B8D315F" w14:textId="77777777" w:rsidR="00AB7D5A" w:rsidRDefault="00AB7D5A" w:rsidP="004E3517">
            <w:pPr>
              <w:jc w:val="center"/>
              <w:rPr>
                <w:sz w:val="28"/>
                <w:szCs w:val="28"/>
              </w:rPr>
            </w:pPr>
          </w:p>
          <w:p w14:paraId="18E96943" w14:textId="4D77E4B1" w:rsidR="004E3517" w:rsidRDefault="004E3517" w:rsidP="004E3517">
            <w:pPr>
              <w:jc w:val="center"/>
              <w:rPr>
                <w:sz w:val="28"/>
                <w:szCs w:val="28"/>
                <w:vertAlign w:val="superscript"/>
              </w:rPr>
            </w:pPr>
            <w:r w:rsidRPr="00B71293">
              <w:rPr>
                <w:sz w:val="28"/>
                <w:szCs w:val="28"/>
              </w:rPr>
              <w:t>Кофе-пауза 10</w:t>
            </w:r>
            <w:r w:rsidRPr="00B71293">
              <w:rPr>
                <w:sz w:val="28"/>
                <w:szCs w:val="28"/>
                <w:vertAlign w:val="superscript"/>
              </w:rPr>
              <w:t>50</w:t>
            </w:r>
            <w:r w:rsidRPr="00B71293">
              <w:rPr>
                <w:sz w:val="28"/>
                <w:szCs w:val="28"/>
              </w:rPr>
              <w:t>-11</w:t>
            </w:r>
            <w:r w:rsidRPr="00B71293">
              <w:rPr>
                <w:sz w:val="28"/>
                <w:szCs w:val="28"/>
                <w:vertAlign w:val="superscript"/>
              </w:rPr>
              <w:t>10</w:t>
            </w:r>
          </w:p>
          <w:p w14:paraId="33C163EB" w14:textId="01E3BD7F" w:rsidR="00AB7D5A" w:rsidRPr="00B71293" w:rsidRDefault="00AB7D5A" w:rsidP="004E3517">
            <w:pPr>
              <w:jc w:val="center"/>
              <w:rPr>
                <w:sz w:val="28"/>
                <w:szCs w:val="28"/>
              </w:rPr>
            </w:pPr>
          </w:p>
        </w:tc>
      </w:tr>
      <w:tr w:rsidR="004E3517" w:rsidRPr="00A76F1C" w14:paraId="3039FB4F" w14:textId="77777777" w:rsidTr="0067420B">
        <w:tc>
          <w:tcPr>
            <w:tcW w:w="7546" w:type="dxa"/>
          </w:tcPr>
          <w:p w14:paraId="5BA32992" w14:textId="6FE23CC8" w:rsidR="004E3517" w:rsidRPr="0035798F" w:rsidRDefault="004E3517" w:rsidP="004E3517">
            <w:pPr>
              <w:pStyle w:val="af4"/>
              <w:spacing w:before="0" w:beforeAutospacing="0" w:after="0" w:afterAutospacing="0"/>
              <w:jc w:val="center"/>
            </w:pPr>
            <w:r w:rsidRPr="0035798F">
              <w:t xml:space="preserve">Заседание </w:t>
            </w:r>
            <w:r>
              <w:t>7</w:t>
            </w:r>
            <w:r w:rsidRPr="0035798F">
              <w:t xml:space="preserve"> (</w:t>
            </w:r>
            <w:r>
              <w:t>аудитория 349</w:t>
            </w:r>
            <w:r w:rsidRPr="0035798F">
              <w:t>)</w:t>
            </w:r>
          </w:p>
          <w:p w14:paraId="79D93248" w14:textId="7D86887D" w:rsidR="004E3517" w:rsidRDefault="004E3517" w:rsidP="004E3517">
            <w:pPr>
              <w:pStyle w:val="af4"/>
              <w:spacing w:before="0" w:beforeAutospacing="0" w:after="0" w:afterAutospacing="0"/>
              <w:jc w:val="center"/>
              <w:rPr>
                <w:b/>
                <w:bCs/>
                <w:color w:val="000000"/>
              </w:rPr>
            </w:pPr>
            <w:r w:rsidRPr="0035798F">
              <w:rPr>
                <w:b/>
                <w:bCs/>
                <w:color w:val="000000"/>
              </w:rPr>
              <w:t xml:space="preserve">ЭКСПЛУАТАЦИЯ ОБЪЕКТОВ ТРАНСПОРТИРОВАНИЯ, </w:t>
            </w:r>
            <w:r w:rsidRPr="0035798F">
              <w:rPr>
                <w:b/>
                <w:bCs/>
                <w:color w:val="000000"/>
              </w:rPr>
              <w:lastRenderedPageBreak/>
              <w:t>ХРАНЕНИЯ И РАСПРЕДЕЛЕНИЯ ГАЗА, НЕФТИ И НЕФТЕПРОДУКТОВ</w:t>
            </w:r>
          </w:p>
          <w:p w14:paraId="0C77220C" w14:textId="51171E8F" w:rsidR="004E3517" w:rsidRPr="006B5E6C" w:rsidRDefault="004E3517" w:rsidP="004E3517">
            <w:pPr>
              <w:pStyle w:val="af4"/>
              <w:spacing w:before="0" w:beforeAutospacing="0" w:after="0" w:afterAutospacing="0"/>
              <w:jc w:val="center"/>
              <w:rPr>
                <w:color w:val="000000"/>
              </w:rPr>
            </w:pPr>
            <w:r w:rsidRPr="006B5E6C">
              <w:rPr>
                <w:color w:val="000000"/>
              </w:rPr>
              <w:t xml:space="preserve">Председатель заседания </w:t>
            </w:r>
            <w:proofErr w:type="spellStart"/>
            <w:r>
              <w:t>Рубацкий</w:t>
            </w:r>
            <w:proofErr w:type="spellEnd"/>
            <w:r>
              <w:t xml:space="preserve"> Андрей Геннадьевич</w:t>
            </w:r>
          </w:p>
          <w:p w14:paraId="5161DD35" w14:textId="0AE903BB" w:rsidR="004E3517" w:rsidRDefault="004E3517" w:rsidP="004E3517">
            <w:pPr>
              <w:pStyle w:val="af4"/>
              <w:spacing w:before="0" w:beforeAutospacing="0" w:after="0" w:afterAutospacing="0"/>
              <w:jc w:val="center"/>
              <w:rPr>
                <w:color w:val="000000"/>
              </w:rPr>
            </w:pPr>
            <w:r w:rsidRPr="006B5E6C">
              <w:rPr>
                <w:color w:val="000000"/>
              </w:rPr>
              <w:t xml:space="preserve">Сопредседатель заседания </w:t>
            </w:r>
            <w:r>
              <w:rPr>
                <w:color w:val="000000"/>
              </w:rPr>
              <w:t>Янушонок Александр Николаевич</w:t>
            </w:r>
          </w:p>
          <w:p w14:paraId="108630FB" w14:textId="77777777" w:rsidR="004E3517" w:rsidRDefault="004E3517" w:rsidP="004E3517">
            <w:pPr>
              <w:pStyle w:val="af4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14:paraId="4E2C5E0C" w14:textId="19FA79EF" w:rsidR="004E3517" w:rsidRDefault="00063B53" w:rsidP="004E3517">
            <w:pPr>
              <w:pStyle w:val="af4"/>
              <w:spacing w:before="0" w:beforeAutospacing="0" w:after="0" w:afterAutospacing="0"/>
              <w:jc w:val="center"/>
              <w:rPr>
                <w:b/>
                <w:bCs/>
                <w:color w:val="000000"/>
              </w:rPr>
            </w:pPr>
            <w:r w:rsidRPr="00063B53">
              <w:rPr>
                <w:rFonts w:ascii="Calibri" w:hAnsi="Calibri" w:cs="Calibri"/>
                <w:color w:val="000000"/>
                <w:shd w:val="clear" w:color="auto" w:fill="FFFFFF"/>
              </w:rPr>
              <w:t>Ссылка для дистанционного подключения:</w:t>
            </w:r>
            <w:r>
              <w:rPr>
                <w:rFonts w:ascii="Calibri" w:hAnsi="Calibri" w:cs="Calibri"/>
                <w:color w:val="000000"/>
                <w:shd w:val="clear" w:color="auto" w:fill="FFFFFF"/>
              </w:rPr>
              <w:br/>
            </w:r>
            <w:hyperlink r:id="rId16" w:tgtFrame="_blank" w:history="1">
              <w:r w:rsidR="004E3517">
                <w:rPr>
                  <w:rStyle w:val="af1"/>
                  <w:rFonts w:ascii="Calibri" w:eastAsiaTheme="majorEastAsia" w:hAnsi="Calibri" w:cs="Calibri"/>
                  <w:shd w:val="clear" w:color="auto" w:fill="FFFFFF"/>
                </w:rPr>
                <w:t>https://meet.google.com/jcu-cqbh-cgp</w:t>
              </w:r>
            </w:hyperlink>
          </w:p>
          <w:p w14:paraId="03307A9E" w14:textId="77777777" w:rsidR="004E3517" w:rsidRDefault="004E3517" w:rsidP="004E3517">
            <w:pPr>
              <w:pStyle w:val="af4"/>
              <w:spacing w:before="0" w:beforeAutospacing="0" w:after="0" w:afterAutospacing="0"/>
              <w:jc w:val="center"/>
              <w:rPr>
                <w:i/>
                <w:iCs/>
                <w:color w:val="000000"/>
              </w:rPr>
            </w:pPr>
          </w:p>
          <w:p w14:paraId="4DD9E2FE" w14:textId="091B9BB1" w:rsidR="004E3517" w:rsidRDefault="004E3517" w:rsidP="004E3517">
            <w:pPr>
              <w:pStyle w:val="af4"/>
              <w:spacing w:before="0" w:beforeAutospacing="0" w:after="0" w:afterAutospacing="0"/>
              <w:jc w:val="center"/>
              <w:rPr>
                <w:i/>
                <w:iCs/>
                <w:color w:val="000000"/>
              </w:rPr>
            </w:pPr>
            <w:r w:rsidRPr="007E14A3">
              <w:rPr>
                <w:i/>
                <w:iCs/>
                <w:color w:val="000000"/>
              </w:rPr>
              <w:t xml:space="preserve">Начало </w:t>
            </w:r>
            <w:r w:rsidRPr="007E14A3">
              <w:rPr>
                <w:i/>
                <w:iCs/>
              </w:rPr>
              <w:t>11</w:t>
            </w:r>
            <w:r w:rsidRPr="007E14A3">
              <w:rPr>
                <w:i/>
                <w:iCs/>
                <w:vertAlign w:val="superscript"/>
              </w:rPr>
              <w:t>10</w:t>
            </w:r>
            <w:r w:rsidRPr="007E14A3">
              <w:rPr>
                <w:i/>
                <w:iCs/>
              </w:rPr>
              <w:t>.</w:t>
            </w:r>
            <w:r>
              <w:rPr>
                <w:i/>
                <w:iCs/>
              </w:rPr>
              <w:t xml:space="preserve"> </w:t>
            </w:r>
            <w:r w:rsidRPr="00333E19">
              <w:rPr>
                <w:i/>
                <w:iCs/>
                <w:color w:val="000000"/>
              </w:rPr>
              <w:t>Регламент – 10 минут на доклад</w:t>
            </w:r>
          </w:p>
          <w:p w14:paraId="1D7EA2F4" w14:textId="3AE61605" w:rsidR="004E3517" w:rsidRPr="0035798F" w:rsidRDefault="004E3517" w:rsidP="004E3517">
            <w:pPr>
              <w:pStyle w:val="af4"/>
              <w:spacing w:before="0" w:beforeAutospacing="0" w:after="0" w:afterAutospacing="0"/>
              <w:jc w:val="center"/>
            </w:pPr>
          </w:p>
        </w:tc>
        <w:tc>
          <w:tcPr>
            <w:tcW w:w="7622" w:type="dxa"/>
          </w:tcPr>
          <w:p w14:paraId="1E3E271C" w14:textId="7B8194F2" w:rsidR="004E3517" w:rsidRPr="0035798F" w:rsidRDefault="004E3517" w:rsidP="004E3517">
            <w:pPr>
              <w:jc w:val="center"/>
            </w:pPr>
            <w:r w:rsidRPr="0035798F">
              <w:lastRenderedPageBreak/>
              <w:t xml:space="preserve">Заседание </w:t>
            </w:r>
            <w:r>
              <w:t>8 (аудитория 351)</w:t>
            </w:r>
          </w:p>
          <w:p w14:paraId="27E79F4D" w14:textId="47BCE35A" w:rsidR="004E3517" w:rsidRDefault="004E3517" w:rsidP="004E3517">
            <w:pPr>
              <w:pStyle w:val="af4"/>
              <w:spacing w:before="0" w:beforeAutospacing="0" w:after="0" w:afterAutospacing="0"/>
              <w:jc w:val="center"/>
              <w:rPr>
                <w:b/>
                <w:bCs/>
                <w:color w:val="000000"/>
              </w:rPr>
            </w:pPr>
            <w:r w:rsidRPr="0035798F">
              <w:rPr>
                <w:b/>
                <w:bCs/>
                <w:color w:val="000000"/>
              </w:rPr>
              <w:t xml:space="preserve">ЭКОЛОГИЧЕСКИЕ ПРОБЛЕМЫ ТРАНСПОРТИРОВАНИЯ, </w:t>
            </w:r>
            <w:r w:rsidRPr="0035798F">
              <w:rPr>
                <w:b/>
                <w:bCs/>
                <w:color w:val="000000"/>
              </w:rPr>
              <w:lastRenderedPageBreak/>
              <w:t>ХРАНЕНИЯ И РАСПРЕДЕЛЕНИЯ ГАЗА, НЕФТИ И НЕФТЕПРОДУКТОВ</w:t>
            </w:r>
          </w:p>
          <w:p w14:paraId="0016D58D" w14:textId="07D5C8E6" w:rsidR="004E3517" w:rsidRPr="006B5E6C" w:rsidRDefault="004E3517" w:rsidP="004E3517">
            <w:pPr>
              <w:pStyle w:val="af4"/>
              <w:spacing w:before="0" w:beforeAutospacing="0" w:after="0" w:afterAutospacing="0"/>
              <w:jc w:val="center"/>
              <w:rPr>
                <w:color w:val="000000"/>
              </w:rPr>
            </w:pPr>
            <w:r w:rsidRPr="006B5E6C">
              <w:rPr>
                <w:color w:val="000000"/>
              </w:rPr>
              <w:t xml:space="preserve">Председатель заседания </w:t>
            </w:r>
            <w:proofErr w:type="spellStart"/>
            <w:r>
              <w:t>Ботяновский</w:t>
            </w:r>
            <w:proofErr w:type="spellEnd"/>
            <w:r>
              <w:t xml:space="preserve"> Антон Вячеславович</w:t>
            </w:r>
          </w:p>
          <w:p w14:paraId="070B2511" w14:textId="3B459DF5" w:rsidR="004E3517" w:rsidRDefault="004E3517" w:rsidP="004E3517">
            <w:pPr>
              <w:pStyle w:val="af4"/>
              <w:spacing w:before="0" w:beforeAutospacing="0" w:after="0" w:afterAutospacing="0"/>
              <w:jc w:val="center"/>
              <w:rPr>
                <w:color w:val="000000"/>
              </w:rPr>
            </w:pPr>
            <w:r w:rsidRPr="006B5E6C">
              <w:rPr>
                <w:color w:val="000000"/>
              </w:rPr>
              <w:t xml:space="preserve">Сопредседатель заседания </w:t>
            </w:r>
            <w:r>
              <w:rPr>
                <w:color w:val="000000"/>
              </w:rPr>
              <w:t>Дронченко Владимир Александрович</w:t>
            </w:r>
          </w:p>
          <w:p w14:paraId="346ACBBD" w14:textId="77777777" w:rsidR="004E3517" w:rsidRDefault="004E3517" w:rsidP="004E3517">
            <w:pPr>
              <w:pStyle w:val="af4"/>
              <w:spacing w:before="0" w:beforeAutospacing="0" w:after="0" w:afterAutospacing="0"/>
              <w:jc w:val="center"/>
              <w:rPr>
                <w:b/>
                <w:bCs/>
                <w:color w:val="000000"/>
              </w:rPr>
            </w:pPr>
          </w:p>
          <w:p w14:paraId="631AF19B" w14:textId="4D492597" w:rsidR="004E3517" w:rsidRDefault="00063B53" w:rsidP="004E3517">
            <w:pPr>
              <w:pStyle w:val="af4"/>
              <w:spacing w:before="0" w:beforeAutospacing="0" w:after="0" w:afterAutospacing="0"/>
              <w:jc w:val="center"/>
              <w:rPr>
                <w:b/>
                <w:bCs/>
                <w:color w:val="000000"/>
              </w:rPr>
            </w:pPr>
            <w:r w:rsidRPr="00063B53">
              <w:rPr>
                <w:rFonts w:ascii="Calibri" w:hAnsi="Calibri" w:cs="Calibri"/>
                <w:color w:val="000000"/>
                <w:shd w:val="clear" w:color="auto" w:fill="FFFFFF"/>
              </w:rPr>
              <w:t>Ссылка для дистанционного подключения:</w:t>
            </w:r>
            <w:r>
              <w:rPr>
                <w:rFonts w:ascii="Calibri" w:hAnsi="Calibri" w:cs="Calibri"/>
                <w:color w:val="000000"/>
                <w:shd w:val="clear" w:color="auto" w:fill="FFFFFF"/>
              </w:rPr>
              <w:br/>
            </w:r>
            <w:hyperlink r:id="rId17" w:tgtFrame="_blank" w:history="1">
              <w:r w:rsidR="004E3517">
                <w:rPr>
                  <w:rStyle w:val="af1"/>
                  <w:rFonts w:ascii="Calibri" w:eastAsiaTheme="majorEastAsia" w:hAnsi="Calibri" w:cs="Calibri"/>
                  <w:shd w:val="clear" w:color="auto" w:fill="FFFFFF"/>
                </w:rPr>
                <w:t>https://meet.google.com/axc-vovb-oqx</w:t>
              </w:r>
            </w:hyperlink>
          </w:p>
          <w:p w14:paraId="3167AECA" w14:textId="77777777" w:rsidR="004E3517" w:rsidRDefault="004E3517" w:rsidP="004E3517">
            <w:pPr>
              <w:pStyle w:val="af4"/>
              <w:spacing w:before="0" w:beforeAutospacing="0" w:after="0" w:afterAutospacing="0"/>
              <w:jc w:val="center"/>
              <w:rPr>
                <w:i/>
                <w:iCs/>
                <w:color w:val="000000"/>
              </w:rPr>
            </w:pPr>
          </w:p>
          <w:p w14:paraId="0407D8A2" w14:textId="75DCC468" w:rsidR="004E3517" w:rsidRDefault="004E3517" w:rsidP="004E3517">
            <w:pPr>
              <w:pStyle w:val="af4"/>
              <w:spacing w:before="0" w:beforeAutospacing="0" w:after="0" w:afterAutospacing="0"/>
              <w:jc w:val="center"/>
              <w:rPr>
                <w:i/>
                <w:iCs/>
                <w:color w:val="000000"/>
              </w:rPr>
            </w:pPr>
            <w:r w:rsidRPr="007E14A3">
              <w:rPr>
                <w:i/>
                <w:iCs/>
                <w:color w:val="000000"/>
              </w:rPr>
              <w:t xml:space="preserve">Начало </w:t>
            </w:r>
            <w:r w:rsidRPr="007E14A3">
              <w:rPr>
                <w:i/>
                <w:iCs/>
              </w:rPr>
              <w:t>11</w:t>
            </w:r>
            <w:r w:rsidRPr="007E14A3">
              <w:rPr>
                <w:i/>
                <w:iCs/>
                <w:vertAlign w:val="superscript"/>
              </w:rPr>
              <w:t>10</w:t>
            </w:r>
            <w:r w:rsidRPr="007E14A3">
              <w:rPr>
                <w:i/>
                <w:iCs/>
              </w:rPr>
              <w:t>.</w:t>
            </w:r>
            <w:r>
              <w:rPr>
                <w:i/>
                <w:iCs/>
              </w:rPr>
              <w:t xml:space="preserve"> </w:t>
            </w:r>
            <w:r w:rsidRPr="00333E19">
              <w:rPr>
                <w:i/>
                <w:iCs/>
                <w:color w:val="000000"/>
              </w:rPr>
              <w:t>Регламент – 10 минут на доклад</w:t>
            </w:r>
          </w:p>
          <w:p w14:paraId="516F270D" w14:textId="3C0E66A4" w:rsidR="004E3517" w:rsidRPr="0035798F" w:rsidRDefault="004E3517" w:rsidP="004E3517">
            <w:pPr>
              <w:jc w:val="center"/>
            </w:pPr>
          </w:p>
        </w:tc>
      </w:tr>
      <w:tr w:rsidR="004E3517" w:rsidRPr="00A76F1C" w14:paraId="58ED1F5E" w14:textId="77777777" w:rsidTr="0067420B">
        <w:tc>
          <w:tcPr>
            <w:tcW w:w="7546" w:type="dxa"/>
          </w:tcPr>
          <w:p w14:paraId="6F1483E4" w14:textId="77777777" w:rsidR="004E3517" w:rsidRPr="001A07FF" w:rsidRDefault="004E3517" w:rsidP="004E3517">
            <w:pPr>
              <w:pStyle w:val="af5"/>
              <w:spacing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</w:rPr>
            </w:pPr>
            <w:r w:rsidRPr="001A07FF">
              <w:rPr>
                <w:rFonts w:ascii="Times New Roman" w:hAnsi="Times New Roman" w:cs="Times New Roman"/>
                <w:b w:val="0"/>
                <w:bCs w:val="0"/>
                <w:sz w:val="24"/>
              </w:rPr>
              <w:lastRenderedPageBreak/>
              <w:t>Определение типов грунтов и их коррозионной активности с использованием методов искусственного интеллекта</w:t>
            </w:r>
          </w:p>
          <w:p w14:paraId="5B573DFB" w14:textId="77777777" w:rsidR="004E3517" w:rsidRDefault="004E3517" w:rsidP="004E3517">
            <w:pPr>
              <w:pStyle w:val="af5"/>
              <w:spacing w:line="240" w:lineRule="auto"/>
              <w:jc w:val="center"/>
              <w:rPr>
                <w:rFonts w:ascii="Times New Roman" w:hAnsi="Times New Roman" w:cs="Times New Roman"/>
                <w:b w:val="0"/>
                <w:sz w:val="24"/>
                <w:vertAlign w:val="superscript"/>
              </w:rPr>
            </w:pPr>
            <w:r>
              <w:rPr>
                <w:rFonts w:ascii="Times New Roman" w:hAnsi="Times New Roman" w:cs="Times New Roman"/>
                <w:b w:val="0"/>
                <w:sz w:val="24"/>
              </w:rPr>
              <w:t>Бердашкевич Валентин Владиленович</w:t>
            </w:r>
            <w:r w:rsidRPr="001A07FF">
              <w:rPr>
                <w:rFonts w:ascii="Times New Roman" w:hAnsi="Times New Roman" w:cs="Times New Roman"/>
                <w:b w:val="0"/>
                <w:sz w:val="24"/>
                <w:vertAlign w:val="superscript"/>
              </w:rPr>
              <w:t>1</w:t>
            </w:r>
            <w:r w:rsidRPr="001A07FF">
              <w:rPr>
                <w:rFonts w:ascii="Times New Roman" w:hAnsi="Times New Roman" w:cs="Times New Roman"/>
                <w:b w:val="0"/>
                <w:sz w:val="24"/>
              </w:rPr>
              <w:t>,</w:t>
            </w:r>
            <w:r w:rsidRPr="001A07FF">
              <w:rPr>
                <w:rFonts w:ascii="Times New Roman" w:hAnsi="Times New Roman" w:cs="Times New Roman"/>
                <w:b w:val="0"/>
                <w:sz w:val="24"/>
                <w:vertAlign w:val="superscript"/>
              </w:rPr>
              <w:t xml:space="preserve"> </w:t>
            </w:r>
          </w:p>
          <w:p w14:paraId="0114A6D6" w14:textId="21D09E57" w:rsidR="004E3517" w:rsidRPr="001A07FF" w:rsidRDefault="004E3517" w:rsidP="004E3517">
            <w:pPr>
              <w:pStyle w:val="af5"/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sz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</w:rPr>
              <w:t>Леонович Игорь Александрович</w:t>
            </w:r>
            <w:r w:rsidRPr="001A07FF">
              <w:rPr>
                <w:rFonts w:ascii="Times New Roman" w:hAnsi="Times New Roman" w:cs="Times New Roman"/>
                <w:b w:val="0"/>
                <w:sz w:val="24"/>
                <w:vertAlign w:val="superscript"/>
              </w:rPr>
              <w:t>2</w:t>
            </w:r>
          </w:p>
          <w:p w14:paraId="10510D87" w14:textId="77777777" w:rsidR="004E3517" w:rsidRPr="001A07FF" w:rsidRDefault="004E3517" w:rsidP="004E3517">
            <w:pPr>
              <w:pStyle w:val="af5"/>
              <w:spacing w:line="240" w:lineRule="auto"/>
              <w:jc w:val="center"/>
              <w:rPr>
                <w:rFonts w:ascii="Times New Roman" w:hAnsi="Times New Roman" w:cs="Times New Roman"/>
                <w:b w:val="0"/>
                <w:spacing w:val="-4"/>
                <w:sz w:val="24"/>
              </w:rPr>
            </w:pPr>
            <w:r w:rsidRPr="001A07FF">
              <w:rPr>
                <w:rFonts w:ascii="Times New Roman" w:hAnsi="Times New Roman" w:cs="Times New Roman"/>
                <w:b w:val="0"/>
                <w:sz w:val="24"/>
                <w:vertAlign w:val="superscript"/>
              </w:rPr>
              <w:t>1</w:t>
            </w:r>
            <w:r w:rsidRPr="001A07FF">
              <w:rPr>
                <w:rFonts w:ascii="Times New Roman" w:hAnsi="Times New Roman" w:cs="Times New Roman"/>
                <w:b w:val="0"/>
                <w:sz w:val="24"/>
              </w:rPr>
              <w:t> </w:t>
            </w:r>
            <w:r w:rsidRPr="001A07FF">
              <w:rPr>
                <w:rFonts w:ascii="Times New Roman" w:hAnsi="Times New Roman" w:cs="Times New Roman"/>
                <w:b w:val="0"/>
                <w:spacing w:val="-4"/>
                <w:sz w:val="24"/>
              </w:rPr>
              <w:t>УО «Полоцкий государственный университет имени Евфросинии Полоцкой», г. Новополоцк, Беларусь</w:t>
            </w:r>
          </w:p>
          <w:p w14:paraId="7A834C6B" w14:textId="77777777" w:rsidR="004E3517" w:rsidRDefault="004E3517" w:rsidP="004E3517">
            <w:pPr>
              <w:pStyle w:val="af4"/>
              <w:spacing w:before="0" w:beforeAutospacing="0" w:after="0" w:afterAutospacing="0"/>
              <w:jc w:val="center"/>
            </w:pPr>
            <w:r w:rsidRPr="001A07FF">
              <w:rPr>
                <w:vertAlign w:val="superscript"/>
              </w:rPr>
              <w:t>2</w:t>
            </w:r>
            <w:r w:rsidRPr="001A07FF">
              <w:t>Российский государственный университет нефти и газа (национальный исследовательский университет) имени И.М. Губкина, г. Москва, Россия</w:t>
            </w:r>
          </w:p>
          <w:p w14:paraId="2266BB60" w14:textId="1A17AD18" w:rsidR="004E3517" w:rsidRPr="0035798F" w:rsidRDefault="004E3517" w:rsidP="004E3517">
            <w:pPr>
              <w:pStyle w:val="af4"/>
              <w:spacing w:before="0" w:beforeAutospacing="0" w:after="0" w:afterAutospacing="0"/>
              <w:jc w:val="center"/>
            </w:pPr>
            <w:r>
              <w:t>очно</w:t>
            </w:r>
          </w:p>
        </w:tc>
        <w:tc>
          <w:tcPr>
            <w:tcW w:w="7622" w:type="dxa"/>
          </w:tcPr>
          <w:p w14:paraId="1BD9328A" w14:textId="77777777" w:rsidR="004E3517" w:rsidRPr="001A07FF" w:rsidRDefault="004E3517" w:rsidP="004E3517">
            <w:pPr>
              <w:pStyle w:val="af4"/>
              <w:spacing w:before="0" w:beforeAutospacing="0" w:after="0" w:afterAutospacing="0"/>
              <w:jc w:val="center"/>
            </w:pPr>
            <w:r w:rsidRPr="001A07FF">
              <w:rPr>
                <w:rFonts w:hint="eastAsia"/>
              </w:rPr>
              <w:t xml:space="preserve">Микроструктурный дизайн и контролируемый синтез функциональных микрофильтрационных углеродных мембран для очистки </w:t>
            </w:r>
            <w:proofErr w:type="spellStart"/>
            <w:r w:rsidRPr="001A07FF">
              <w:rPr>
                <w:rFonts w:hint="eastAsia"/>
              </w:rPr>
              <w:t>эмульгированной</w:t>
            </w:r>
            <w:proofErr w:type="spellEnd"/>
            <w:r w:rsidRPr="001A07FF">
              <w:rPr>
                <w:rFonts w:hint="eastAsia"/>
              </w:rPr>
              <w:t xml:space="preserve"> нефтяной сточной воды</w:t>
            </w:r>
          </w:p>
          <w:p w14:paraId="7674A65B" w14:textId="77777777" w:rsidR="004E3517" w:rsidRPr="001A07FF" w:rsidRDefault="004E3517" w:rsidP="004E3517">
            <w:pPr>
              <w:pStyle w:val="af4"/>
              <w:spacing w:before="0" w:beforeAutospacing="0" w:after="0" w:afterAutospacing="0"/>
              <w:jc w:val="center"/>
            </w:pPr>
            <w:proofErr w:type="spellStart"/>
            <w:r w:rsidRPr="001A07FF">
              <w:rPr>
                <w:rFonts w:hint="eastAsia"/>
              </w:rPr>
              <w:t>Чжан</w:t>
            </w:r>
            <w:proofErr w:type="spellEnd"/>
            <w:r w:rsidRPr="001A07FF">
              <w:rPr>
                <w:rFonts w:hint="eastAsia"/>
              </w:rPr>
              <w:t xml:space="preserve"> Бин</w:t>
            </w:r>
          </w:p>
          <w:p w14:paraId="30BF5D19" w14:textId="77777777" w:rsidR="004E3517" w:rsidRDefault="004E3517" w:rsidP="004E3517">
            <w:pPr>
              <w:jc w:val="center"/>
            </w:pPr>
            <w:proofErr w:type="spellStart"/>
            <w:r w:rsidRPr="001A07FF">
              <w:rPr>
                <w:rFonts w:hint="eastAsia"/>
              </w:rPr>
              <w:t>Шэньянский</w:t>
            </w:r>
            <w:proofErr w:type="spellEnd"/>
            <w:r w:rsidRPr="001A07FF">
              <w:rPr>
                <w:rFonts w:hint="eastAsia"/>
              </w:rPr>
              <w:t xml:space="preserve"> политехнический университет</w:t>
            </w:r>
            <w:r w:rsidRPr="001A07FF">
              <w:t>, г. Шэньян, Китай</w:t>
            </w:r>
          </w:p>
          <w:p w14:paraId="0540E595" w14:textId="77777777" w:rsidR="004E3517" w:rsidRPr="00D82A86" w:rsidRDefault="004E3517" w:rsidP="004E3517">
            <w:pPr>
              <w:jc w:val="center"/>
            </w:pPr>
            <w:r w:rsidRPr="00D82A86">
              <w:t>Дистанционно</w:t>
            </w:r>
          </w:p>
          <w:p w14:paraId="5A2F0559" w14:textId="741EE32C" w:rsidR="004E3517" w:rsidRPr="001A07FF" w:rsidRDefault="004E3517" w:rsidP="004E3517">
            <w:pPr>
              <w:jc w:val="center"/>
            </w:pPr>
          </w:p>
        </w:tc>
      </w:tr>
      <w:tr w:rsidR="004E3517" w:rsidRPr="00A76F1C" w14:paraId="775D126A" w14:textId="77777777" w:rsidTr="0067420B">
        <w:tc>
          <w:tcPr>
            <w:tcW w:w="7546" w:type="dxa"/>
          </w:tcPr>
          <w:p w14:paraId="0A1DF3CB" w14:textId="77777777" w:rsidR="004E3517" w:rsidRPr="00C75188" w:rsidRDefault="004E3517" w:rsidP="004E3517">
            <w:pPr>
              <w:jc w:val="center"/>
              <w:rPr>
                <w:bCs/>
                <w:lang w:val="az-Latn-AZ"/>
              </w:rPr>
            </w:pPr>
            <w:r w:rsidRPr="00C75188">
              <w:rPr>
                <w:bCs/>
              </w:rPr>
              <w:t xml:space="preserve">Исследование процесса деэмульсации обводнённой нефти месторождения </w:t>
            </w:r>
            <w:proofErr w:type="spellStart"/>
            <w:r w:rsidRPr="00C75188">
              <w:rPr>
                <w:bCs/>
              </w:rPr>
              <w:t>Мурадханлы</w:t>
            </w:r>
            <w:proofErr w:type="spellEnd"/>
          </w:p>
          <w:p w14:paraId="6AB21AD0" w14:textId="77777777" w:rsidR="004E3517" w:rsidRDefault="004E3517" w:rsidP="004E3517">
            <w:pPr>
              <w:jc w:val="center"/>
              <w:rPr>
                <w:szCs w:val="20"/>
              </w:rPr>
            </w:pPr>
            <w:proofErr w:type="spellStart"/>
            <w:r w:rsidRPr="00A17F6C">
              <w:rPr>
                <w:szCs w:val="20"/>
              </w:rPr>
              <w:t>Гасымзаде</w:t>
            </w:r>
            <w:proofErr w:type="spellEnd"/>
            <w:r w:rsidRPr="009F6DDE">
              <w:rPr>
                <w:szCs w:val="20"/>
              </w:rPr>
              <w:t xml:space="preserve"> </w:t>
            </w:r>
            <w:proofErr w:type="spellStart"/>
            <w:r w:rsidRPr="00A17F6C">
              <w:rPr>
                <w:szCs w:val="20"/>
              </w:rPr>
              <w:t>Айсель</w:t>
            </w:r>
            <w:proofErr w:type="spellEnd"/>
            <w:r w:rsidRPr="009F6DDE">
              <w:rPr>
                <w:szCs w:val="20"/>
              </w:rPr>
              <w:t xml:space="preserve"> </w:t>
            </w:r>
            <w:proofErr w:type="spellStart"/>
            <w:r w:rsidRPr="00A17F6C">
              <w:rPr>
                <w:szCs w:val="20"/>
              </w:rPr>
              <w:t>Валияддин</w:t>
            </w:r>
            <w:proofErr w:type="spellEnd"/>
            <w:r w:rsidRPr="009F6DDE">
              <w:rPr>
                <w:szCs w:val="20"/>
              </w:rPr>
              <w:t xml:space="preserve"> </w:t>
            </w:r>
            <w:proofErr w:type="spellStart"/>
            <w:r w:rsidRPr="00A17F6C">
              <w:rPr>
                <w:szCs w:val="20"/>
              </w:rPr>
              <w:t>кызы</w:t>
            </w:r>
            <w:proofErr w:type="spellEnd"/>
          </w:p>
          <w:p w14:paraId="3A1E7535" w14:textId="4B2878E1" w:rsidR="004E3517" w:rsidRDefault="004E3517" w:rsidP="004E3517">
            <w:pPr>
              <w:jc w:val="center"/>
              <w:rPr>
                <w:bCs/>
                <w:lang w:val="az-Latn-AZ"/>
              </w:rPr>
            </w:pPr>
            <w:proofErr w:type="spellStart"/>
            <w:r w:rsidRPr="00A17F6C">
              <w:rPr>
                <w:szCs w:val="20"/>
              </w:rPr>
              <w:t>Халилзаде</w:t>
            </w:r>
            <w:proofErr w:type="spellEnd"/>
            <w:r w:rsidRPr="009F6DDE">
              <w:rPr>
                <w:szCs w:val="20"/>
              </w:rPr>
              <w:t xml:space="preserve"> </w:t>
            </w:r>
            <w:proofErr w:type="spellStart"/>
            <w:r w:rsidRPr="00A17F6C">
              <w:rPr>
                <w:szCs w:val="20"/>
              </w:rPr>
              <w:t>Рашад</w:t>
            </w:r>
            <w:proofErr w:type="spellEnd"/>
            <w:r w:rsidRPr="009F6DDE">
              <w:rPr>
                <w:szCs w:val="20"/>
              </w:rPr>
              <w:t xml:space="preserve"> </w:t>
            </w:r>
            <w:r w:rsidRPr="00A17F6C">
              <w:rPr>
                <w:szCs w:val="20"/>
              </w:rPr>
              <w:t>Руслан</w:t>
            </w:r>
            <w:r w:rsidRPr="009F6DDE">
              <w:rPr>
                <w:szCs w:val="20"/>
              </w:rPr>
              <w:t xml:space="preserve"> </w:t>
            </w:r>
            <w:proofErr w:type="spellStart"/>
            <w:r w:rsidRPr="00A17F6C">
              <w:rPr>
                <w:szCs w:val="20"/>
              </w:rPr>
              <w:t>оглы</w:t>
            </w:r>
            <w:proofErr w:type="spellEnd"/>
          </w:p>
          <w:p w14:paraId="19582DE4" w14:textId="77777777" w:rsidR="004E3517" w:rsidRDefault="004E3517" w:rsidP="004E3517">
            <w:pPr>
              <w:pStyle w:val="af4"/>
              <w:spacing w:before="0" w:beforeAutospacing="0" w:after="0" w:afterAutospacing="0"/>
              <w:jc w:val="center"/>
            </w:pPr>
            <w:r w:rsidRPr="0035798F">
              <w:t xml:space="preserve">Азербайджанский </w:t>
            </w:r>
            <w:r>
              <w:t>г</w:t>
            </w:r>
            <w:r w:rsidRPr="0035798F">
              <w:t xml:space="preserve">осударственный </w:t>
            </w:r>
            <w:r>
              <w:t>у</w:t>
            </w:r>
            <w:r w:rsidRPr="0035798F">
              <w:t xml:space="preserve">ниверситет </w:t>
            </w:r>
            <w:r>
              <w:t>н</w:t>
            </w:r>
            <w:r w:rsidRPr="0035798F">
              <w:t xml:space="preserve">ефти и </w:t>
            </w:r>
            <w:r>
              <w:t>п</w:t>
            </w:r>
            <w:r w:rsidRPr="0035798F">
              <w:t>ромышленности,</w:t>
            </w:r>
            <w:r>
              <w:t xml:space="preserve"> г. </w:t>
            </w:r>
            <w:r w:rsidRPr="0035798F">
              <w:t>Баку, Азербайджан</w:t>
            </w:r>
          </w:p>
          <w:p w14:paraId="509707CE" w14:textId="10B823C8" w:rsidR="004E3517" w:rsidRPr="0035798F" w:rsidRDefault="004E3517" w:rsidP="004E3517">
            <w:pPr>
              <w:jc w:val="center"/>
            </w:pPr>
            <w:r w:rsidRPr="00D82A86">
              <w:t>Дистанционно</w:t>
            </w:r>
          </w:p>
        </w:tc>
        <w:tc>
          <w:tcPr>
            <w:tcW w:w="7622" w:type="dxa"/>
          </w:tcPr>
          <w:p w14:paraId="48985615" w14:textId="77777777" w:rsidR="004E3517" w:rsidRPr="001A07FF" w:rsidRDefault="004E3517" w:rsidP="004E3517">
            <w:pPr>
              <w:jc w:val="center"/>
            </w:pPr>
            <w:r w:rsidRPr="001A07FF">
              <w:rPr>
                <w:rFonts w:hint="eastAsia"/>
              </w:rPr>
              <w:t xml:space="preserve">Исследование массообменных свойств гидроксида магния, полученного в </w:t>
            </w:r>
            <w:proofErr w:type="spellStart"/>
            <w:r w:rsidRPr="001A07FF">
              <w:rPr>
                <w:rFonts w:hint="eastAsia"/>
              </w:rPr>
              <w:t>атомизирующем</w:t>
            </w:r>
            <w:proofErr w:type="spellEnd"/>
            <w:r w:rsidRPr="001A07FF">
              <w:rPr>
                <w:rFonts w:hint="eastAsia"/>
              </w:rPr>
              <w:t xml:space="preserve"> реакторе</w:t>
            </w:r>
          </w:p>
          <w:p w14:paraId="172B3AEC" w14:textId="77777777" w:rsidR="004E3517" w:rsidRPr="001A07FF" w:rsidRDefault="004E3517" w:rsidP="004E3517">
            <w:pPr>
              <w:jc w:val="center"/>
              <w:rPr>
                <w:u w:val="single"/>
              </w:rPr>
            </w:pPr>
            <w:r w:rsidRPr="001A07FF">
              <w:t xml:space="preserve">Ю </w:t>
            </w:r>
            <w:proofErr w:type="spellStart"/>
            <w:r w:rsidRPr="001A07FF">
              <w:t>Хуньлуй</w:t>
            </w:r>
            <w:proofErr w:type="spellEnd"/>
          </w:p>
          <w:p w14:paraId="03416C5A" w14:textId="77777777" w:rsidR="004E3517" w:rsidRDefault="004E3517" w:rsidP="004E3517">
            <w:pPr>
              <w:pStyle w:val="af4"/>
              <w:spacing w:before="0" w:beforeAutospacing="0" w:after="0" w:afterAutospacing="0"/>
              <w:jc w:val="center"/>
            </w:pPr>
            <w:proofErr w:type="spellStart"/>
            <w:r w:rsidRPr="001A07FF">
              <w:rPr>
                <w:rFonts w:hint="eastAsia"/>
              </w:rPr>
              <w:t>Шэньянский</w:t>
            </w:r>
            <w:proofErr w:type="spellEnd"/>
            <w:r w:rsidRPr="001A07FF">
              <w:rPr>
                <w:rFonts w:hint="eastAsia"/>
              </w:rPr>
              <w:t xml:space="preserve"> политехнический университет</w:t>
            </w:r>
            <w:r w:rsidRPr="001A07FF">
              <w:t>, г. Шэньян, Китай</w:t>
            </w:r>
          </w:p>
          <w:p w14:paraId="4D134579" w14:textId="468E5D1F" w:rsidR="004E3517" w:rsidRPr="001A07FF" w:rsidRDefault="004E3517" w:rsidP="004E3517">
            <w:pPr>
              <w:jc w:val="center"/>
            </w:pPr>
            <w:r w:rsidRPr="00D82A86">
              <w:t>Дистанционно</w:t>
            </w:r>
          </w:p>
        </w:tc>
      </w:tr>
      <w:tr w:rsidR="004E3517" w:rsidRPr="00A76F1C" w14:paraId="230986BD" w14:textId="77777777" w:rsidTr="0067420B">
        <w:tc>
          <w:tcPr>
            <w:tcW w:w="7546" w:type="dxa"/>
          </w:tcPr>
          <w:p w14:paraId="78321E2B" w14:textId="77777777" w:rsidR="004E3517" w:rsidRDefault="004E3517" w:rsidP="004E3517">
            <w:pPr>
              <w:pStyle w:val="af4"/>
              <w:spacing w:before="0" w:beforeAutospacing="0" w:after="0" w:afterAutospacing="0"/>
              <w:jc w:val="center"/>
            </w:pPr>
            <w:r w:rsidRPr="0035798F">
              <w:rPr>
                <w:rStyle w:val="aa"/>
                <w:rFonts w:eastAsiaTheme="majorEastAsia"/>
                <w:b w:val="0"/>
              </w:rPr>
              <w:t>Исследование влияния нового реагента на коррозию от сероводорода</w:t>
            </w:r>
            <w:r w:rsidRPr="0035798F">
              <w:br/>
            </w:r>
            <w:proofErr w:type="spellStart"/>
            <w:r w:rsidRPr="0035798F">
              <w:t>Гурбанов</w:t>
            </w:r>
            <w:proofErr w:type="spellEnd"/>
            <w:r w:rsidRPr="0035798F">
              <w:t xml:space="preserve"> Г.Р., </w:t>
            </w:r>
            <w:proofErr w:type="spellStart"/>
            <w:r w:rsidRPr="0035798F">
              <w:t>Zhang</w:t>
            </w:r>
            <w:proofErr w:type="spellEnd"/>
            <w:r w:rsidRPr="0035798F">
              <w:t xml:space="preserve"> </w:t>
            </w:r>
            <w:proofErr w:type="spellStart"/>
            <w:r w:rsidRPr="0035798F">
              <w:t>Yu</w:t>
            </w:r>
            <w:proofErr w:type="spellEnd"/>
            <w:r w:rsidRPr="0035798F">
              <w:t xml:space="preserve"> </w:t>
            </w:r>
            <w:proofErr w:type="spellStart"/>
            <w:r w:rsidRPr="0035798F">
              <w:t>Xin</w:t>
            </w:r>
            <w:proofErr w:type="spellEnd"/>
          </w:p>
          <w:p w14:paraId="6F95BE02" w14:textId="77777777" w:rsidR="004E3517" w:rsidRDefault="004E3517" w:rsidP="004E3517">
            <w:pPr>
              <w:jc w:val="center"/>
            </w:pPr>
            <w:r w:rsidRPr="0035798F">
              <w:t xml:space="preserve">Азербайджанский </w:t>
            </w:r>
            <w:r>
              <w:t>г</w:t>
            </w:r>
            <w:r w:rsidRPr="0035798F">
              <w:t xml:space="preserve">осударственный </w:t>
            </w:r>
            <w:r>
              <w:t>у</w:t>
            </w:r>
            <w:r w:rsidRPr="0035798F">
              <w:t xml:space="preserve">ниверситет </w:t>
            </w:r>
            <w:r>
              <w:t>н</w:t>
            </w:r>
            <w:r w:rsidRPr="0035798F">
              <w:t xml:space="preserve">ефти и </w:t>
            </w:r>
            <w:r>
              <w:t>п</w:t>
            </w:r>
            <w:r w:rsidRPr="0035798F">
              <w:t>ромышленности,</w:t>
            </w:r>
            <w:r>
              <w:t xml:space="preserve"> г. </w:t>
            </w:r>
            <w:r w:rsidRPr="0035798F">
              <w:t>Баку, Азербайджан</w:t>
            </w:r>
          </w:p>
          <w:p w14:paraId="41F0A0F5" w14:textId="51342817" w:rsidR="004E3517" w:rsidRPr="00C75188" w:rsidRDefault="004E3517" w:rsidP="004E3517">
            <w:pPr>
              <w:jc w:val="center"/>
              <w:rPr>
                <w:bCs/>
              </w:rPr>
            </w:pPr>
            <w:r w:rsidRPr="00D82A86">
              <w:t>Дистанционно</w:t>
            </w:r>
          </w:p>
        </w:tc>
        <w:tc>
          <w:tcPr>
            <w:tcW w:w="7622" w:type="dxa"/>
          </w:tcPr>
          <w:p w14:paraId="7892F10C" w14:textId="77777777" w:rsidR="004E3517" w:rsidRDefault="004E3517" w:rsidP="004E3517">
            <w:pPr>
              <w:jc w:val="center"/>
            </w:pPr>
            <w:r w:rsidRPr="002867EF">
              <w:t>Снижение ущерба при авариях за счет организации раздельного сбора загрязненных нефтепродуктов</w:t>
            </w:r>
            <w:r w:rsidRPr="002867EF">
              <w:br/>
              <w:t>Иванов Владимир Петрович, Дронченко Владимир Александрович</w:t>
            </w:r>
            <w:r w:rsidRPr="002867EF">
              <w:br/>
            </w:r>
            <w:r w:rsidRPr="007C6B20">
              <w:t>УО «Полоцкий государственный университет имени Евфросинии Полоцкой»</w:t>
            </w:r>
          </w:p>
          <w:p w14:paraId="475BAD05" w14:textId="383653F1" w:rsidR="004E3517" w:rsidRPr="001A07FF" w:rsidRDefault="004E3517" w:rsidP="004E3517">
            <w:pPr>
              <w:jc w:val="center"/>
            </w:pPr>
            <w:r>
              <w:t>очно</w:t>
            </w:r>
          </w:p>
        </w:tc>
      </w:tr>
      <w:tr w:rsidR="004E3517" w:rsidRPr="00A76F1C" w14:paraId="399C6F08" w14:textId="77777777" w:rsidTr="0067420B">
        <w:tc>
          <w:tcPr>
            <w:tcW w:w="7546" w:type="dxa"/>
          </w:tcPr>
          <w:p w14:paraId="12DBA9EC" w14:textId="77777777" w:rsidR="004E3517" w:rsidRPr="0035798F" w:rsidRDefault="004E3517" w:rsidP="004E3517">
            <w:pPr>
              <w:pStyle w:val="af4"/>
              <w:spacing w:before="0" w:beforeAutospacing="0" w:after="0" w:afterAutospacing="0"/>
              <w:jc w:val="center"/>
            </w:pPr>
            <w:r w:rsidRPr="0035798F">
              <w:t>Исследование коррозионно-защитных свойств «зеленого» ингибитора в зависимости от PH среды</w:t>
            </w:r>
          </w:p>
          <w:p w14:paraId="10128A38" w14:textId="77777777" w:rsidR="004E3517" w:rsidRDefault="004E3517" w:rsidP="004E3517">
            <w:pPr>
              <w:pStyle w:val="af4"/>
              <w:spacing w:before="0" w:beforeAutospacing="0" w:after="0" w:afterAutospacing="0"/>
              <w:jc w:val="center"/>
            </w:pPr>
            <w:proofErr w:type="spellStart"/>
            <w:r w:rsidRPr="0035798F">
              <w:lastRenderedPageBreak/>
              <w:t>Гурбанов</w:t>
            </w:r>
            <w:proofErr w:type="spellEnd"/>
            <w:r w:rsidRPr="0035798F">
              <w:t xml:space="preserve"> Г.Р., </w:t>
            </w:r>
            <w:proofErr w:type="spellStart"/>
            <w:r w:rsidRPr="0035798F">
              <w:t>Zhang</w:t>
            </w:r>
            <w:proofErr w:type="spellEnd"/>
            <w:r w:rsidRPr="0035798F">
              <w:t xml:space="preserve"> </w:t>
            </w:r>
            <w:proofErr w:type="spellStart"/>
            <w:r w:rsidRPr="0035798F">
              <w:t>Yu</w:t>
            </w:r>
            <w:proofErr w:type="spellEnd"/>
            <w:r w:rsidRPr="0035798F">
              <w:t xml:space="preserve"> </w:t>
            </w:r>
            <w:proofErr w:type="spellStart"/>
            <w:r w:rsidRPr="0035798F">
              <w:t>Xin</w:t>
            </w:r>
            <w:proofErr w:type="spellEnd"/>
          </w:p>
          <w:p w14:paraId="78921F03" w14:textId="77777777" w:rsidR="004E3517" w:rsidRDefault="004E3517" w:rsidP="004E3517">
            <w:pPr>
              <w:jc w:val="center"/>
            </w:pPr>
            <w:r w:rsidRPr="0035798F">
              <w:t xml:space="preserve">Азербайджанский </w:t>
            </w:r>
            <w:r>
              <w:t>г</w:t>
            </w:r>
            <w:r w:rsidRPr="0035798F">
              <w:t xml:space="preserve">осударственный </w:t>
            </w:r>
            <w:r>
              <w:t>у</w:t>
            </w:r>
            <w:r w:rsidRPr="0035798F">
              <w:t xml:space="preserve">ниверситет </w:t>
            </w:r>
            <w:r>
              <w:t>н</w:t>
            </w:r>
            <w:r w:rsidRPr="0035798F">
              <w:t xml:space="preserve">ефти и </w:t>
            </w:r>
            <w:r>
              <w:t>п</w:t>
            </w:r>
            <w:r w:rsidRPr="0035798F">
              <w:t>ромышленности,</w:t>
            </w:r>
            <w:r>
              <w:t xml:space="preserve"> г. </w:t>
            </w:r>
            <w:r w:rsidRPr="0035798F">
              <w:t>Баку, Азербайджан</w:t>
            </w:r>
          </w:p>
          <w:p w14:paraId="3ABFBE83" w14:textId="5AD80703" w:rsidR="004E3517" w:rsidRPr="00C75188" w:rsidRDefault="004E3517" w:rsidP="004E3517">
            <w:pPr>
              <w:jc w:val="center"/>
              <w:rPr>
                <w:bCs/>
              </w:rPr>
            </w:pPr>
            <w:r w:rsidRPr="00D82A86">
              <w:t>Дистанционно</w:t>
            </w:r>
          </w:p>
        </w:tc>
        <w:tc>
          <w:tcPr>
            <w:tcW w:w="7622" w:type="dxa"/>
          </w:tcPr>
          <w:p w14:paraId="20D7F534" w14:textId="5C8C4008" w:rsidR="004E3517" w:rsidRPr="002867EF" w:rsidRDefault="004E3517" w:rsidP="004E3517">
            <w:pPr>
              <w:jc w:val="center"/>
            </w:pPr>
            <w:proofErr w:type="spellStart"/>
            <w:r w:rsidRPr="002867EF">
              <w:lastRenderedPageBreak/>
              <w:t>Экологобезопасный</w:t>
            </w:r>
            <w:proofErr w:type="spellEnd"/>
            <w:r w:rsidRPr="002867EF">
              <w:t xml:space="preserve"> способ удаления лакокрасочных покрытий и прочных загрязнений при ремонте оборудования</w:t>
            </w:r>
            <w:r w:rsidRPr="002867EF">
              <w:br/>
            </w:r>
            <w:r w:rsidRPr="002867EF">
              <w:lastRenderedPageBreak/>
              <w:t>Дронченко Владимир Александрович, Семенов</w:t>
            </w:r>
            <w:r>
              <w:t xml:space="preserve"> В.И.</w:t>
            </w:r>
          </w:p>
          <w:p w14:paraId="173F24B0" w14:textId="77777777" w:rsidR="004E3517" w:rsidRDefault="004E3517" w:rsidP="004E3517">
            <w:pPr>
              <w:jc w:val="center"/>
            </w:pPr>
            <w:r w:rsidRPr="007C6B20">
              <w:t>УО «Полоцкий государственный университет имени Евфросинии Полоцкой»</w:t>
            </w:r>
          </w:p>
          <w:p w14:paraId="68FC7EE1" w14:textId="6C6F2922" w:rsidR="004E3517" w:rsidRPr="001A07FF" w:rsidRDefault="004E3517" w:rsidP="004E3517">
            <w:pPr>
              <w:jc w:val="center"/>
            </w:pPr>
            <w:r>
              <w:t>очно</w:t>
            </w:r>
          </w:p>
        </w:tc>
      </w:tr>
      <w:tr w:rsidR="004E3517" w:rsidRPr="00A76F1C" w14:paraId="360F9EAA" w14:textId="77777777" w:rsidTr="0067420B">
        <w:tc>
          <w:tcPr>
            <w:tcW w:w="7546" w:type="dxa"/>
          </w:tcPr>
          <w:p w14:paraId="5953AC14" w14:textId="77777777" w:rsidR="004E3517" w:rsidRPr="0035798F" w:rsidRDefault="004E3517" w:rsidP="004E3517">
            <w:pPr>
              <w:jc w:val="center"/>
            </w:pPr>
            <w:r w:rsidRPr="0035798F">
              <w:lastRenderedPageBreak/>
              <w:t>Влияние депрессорных присадок DIFRON-4201 и DIFRON-3970 на температуру замерзания масляных смесей</w:t>
            </w:r>
          </w:p>
          <w:p w14:paraId="79FD60CA" w14:textId="77777777" w:rsidR="004E3517" w:rsidRDefault="004E3517" w:rsidP="004E3517">
            <w:pPr>
              <w:jc w:val="center"/>
            </w:pPr>
            <w:r w:rsidRPr="0035798F">
              <w:t xml:space="preserve">Пашаева Саида </w:t>
            </w:r>
            <w:proofErr w:type="spellStart"/>
            <w:r w:rsidRPr="0035798F">
              <w:t>Мейдан</w:t>
            </w:r>
            <w:proofErr w:type="spellEnd"/>
            <w:r w:rsidRPr="0035798F">
              <w:t xml:space="preserve"> </w:t>
            </w:r>
            <w:proofErr w:type="spellStart"/>
            <w:r w:rsidRPr="0035798F">
              <w:t>кызы</w:t>
            </w:r>
            <w:proofErr w:type="spellEnd"/>
          </w:p>
          <w:p w14:paraId="727752BC" w14:textId="77777777" w:rsidR="004E3517" w:rsidRDefault="004E3517" w:rsidP="004E3517">
            <w:pPr>
              <w:jc w:val="center"/>
            </w:pPr>
            <w:r w:rsidRPr="0035798F">
              <w:t xml:space="preserve">Азербайджанский </w:t>
            </w:r>
            <w:r>
              <w:t>г</w:t>
            </w:r>
            <w:r w:rsidRPr="0035798F">
              <w:t xml:space="preserve">осударственный </w:t>
            </w:r>
            <w:r>
              <w:t>у</w:t>
            </w:r>
            <w:r w:rsidRPr="0035798F">
              <w:t xml:space="preserve">ниверситет </w:t>
            </w:r>
            <w:r>
              <w:t>н</w:t>
            </w:r>
            <w:r w:rsidRPr="0035798F">
              <w:t xml:space="preserve">ефти и </w:t>
            </w:r>
            <w:r>
              <w:t>п</w:t>
            </w:r>
            <w:r w:rsidRPr="0035798F">
              <w:t>ромышленности,</w:t>
            </w:r>
            <w:r>
              <w:t xml:space="preserve"> г. </w:t>
            </w:r>
            <w:r w:rsidRPr="0035798F">
              <w:t>Баку, Азербайджан</w:t>
            </w:r>
          </w:p>
          <w:p w14:paraId="56AB2126" w14:textId="37050A38" w:rsidR="004E3517" w:rsidRPr="00C75188" w:rsidRDefault="004E3517" w:rsidP="004E3517">
            <w:pPr>
              <w:jc w:val="center"/>
            </w:pPr>
            <w:r w:rsidRPr="00D82A86">
              <w:t>Дистанционно</w:t>
            </w:r>
          </w:p>
        </w:tc>
        <w:tc>
          <w:tcPr>
            <w:tcW w:w="7622" w:type="dxa"/>
          </w:tcPr>
          <w:p w14:paraId="11015A98" w14:textId="1A42182D" w:rsidR="004E3517" w:rsidRPr="00C75188" w:rsidRDefault="004E3517" w:rsidP="004E3517">
            <w:pPr>
              <w:jc w:val="center"/>
            </w:pPr>
            <w:r w:rsidRPr="00C75188">
              <w:t>Технология получения синтетического газа и повышение эффективности сгорания</w:t>
            </w:r>
          </w:p>
          <w:p w14:paraId="44079CE4" w14:textId="245913BE" w:rsidR="004E3517" w:rsidRDefault="004E3517" w:rsidP="004E3517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C75188">
              <w:rPr>
                <w:rFonts w:eastAsia="Calibri"/>
                <w:lang w:eastAsia="en-US"/>
              </w:rPr>
              <w:t>Алескеров</w:t>
            </w:r>
            <w:proofErr w:type="spellEnd"/>
            <w:r w:rsidRPr="00C75188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A76F1C">
              <w:rPr>
                <w:rFonts w:eastAsia="Calibri"/>
                <w:lang w:eastAsia="en-US"/>
              </w:rPr>
              <w:t>Гюльбала</w:t>
            </w:r>
            <w:proofErr w:type="spellEnd"/>
            <w:r w:rsidRPr="00A76F1C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A76F1C">
              <w:rPr>
                <w:rFonts w:eastAsia="Calibri"/>
                <w:lang w:eastAsia="en-US"/>
              </w:rPr>
              <w:t>Асад</w:t>
            </w:r>
            <w:proofErr w:type="spellEnd"/>
            <w:r>
              <w:rPr>
                <w:rFonts w:eastAsia="Calibri"/>
                <w:lang w:eastAsia="en-US"/>
              </w:rPr>
              <w:t xml:space="preserve">, </w:t>
            </w:r>
            <w:proofErr w:type="spellStart"/>
            <w:r w:rsidRPr="00C75188">
              <w:rPr>
                <w:rFonts w:eastAsia="Calibri"/>
                <w:lang w:eastAsia="en-US"/>
              </w:rPr>
              <w:t>Рустамзаде</w:t>
            </w:r>
            <w:proofErr w:type="spellEnd"/>
            <w:r w:rsidRPr="00C75188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D82A86">
              <w:rPr>
                <w:rFonts w:eastAsia="Calibri"/>
                <w:lang w:eastAsia="en-US"/>
              </w:rPr>
              <w:t>Джошгун</w:t>
            </w:r>
            <w:proofErr w:type="spellEnd"/>
            <w:r w:rsidRPr="00D82A86">
              <w:rPr>
                <w:rFonts w:eastAsia="Calibri"/>
                <w:lang w:eastAsia="en-US"/>
              </w:rPr>
              <w:t xml:space="preserve"> Сади</w:t>
            </w:r>
          </w:p>
          <w:p w14:paraId="626A7C20" w14:textId="77777777" w:rsidR="004E3517" w:rsidRDefault="004E3517" w:rsidP="004E3517">
            <w:pPr>
              <w:jc w:val="center"/>
            </w:pPr>
            <w:r w:rsidRPr="0035798F">
              <w:t xml:space="preserve">Азербайджанский </w:t>
            </w:r>
            <w:r>
              <w:t>г</w:t>
            </w:r>
            <w:r w:rsidRPr="0035798F">
              <w:t xml:space="preserve">осударственный </w:t>
            </w:r>
            <w:r>
              <w:t>у</w:t>
            </w:r>
            <w:r w:rsidRPr="0035798F">
              <w:t xml:space="preserve">ниверситет </w:t>
            </w:r>
            <w:r>
              <w:t>н</w:t>
            </w:r>
            <w:r w:rsidRPr="0035798F">
              <w:t xml:space="preserve">ефти и </w:t>
            </w:r>
            <w:r>
              <w:t>п</w:t>
            </w:r>
            <w:r w:rsidRPr="0035798F">
              <w:t>ромышленности,</w:t>
            </w:r>
            <w:r>
              <w:t xml:space="preserve"> г. </w:t>
            </w:r>
            <w:r w:rsidRPr="0035798F">
              <w:t>Баку, Азербайджан</w:t>
            </w:r>
          </w:p>
          <w:p w14:paraId="7E2394C7" w14:textId="76893056" w:rsidR="004E3517" w:rsidRPr="00C75188" w:rsidRDefault="004E3517" w:rsidP="004E3517">
            <w:pPr>
              <w:jc w:val="center"/>
            </w:pPr>
            <w:r w:rsidRPr="00D82A86">
              <w:t>Дистанционно</w:t>
            </w:r>
          </w:p>
        </w:tc>
      </w:tr>
      <w:tr w:rsidR="004E3517" w:rsidRPr="00A76F1C" w14:paraId="5BD1A32D" w14:textId="77777777" w:rsidTr="0067420B">
        <w:tc>
          <w:tcPr>
            <w:tcW w:w="7546" w:type="dxa"/>
          </w:tcPr>
          <w:p w14:paraId="5E9ED52A" w14:textId="77777777" w:rsidR="004E3517" w:rsidRPr="0035798F" w:rsidRDefault="004E3517" w:rsidP="004E3517">
            <w:pPr>
              <w:jc w:val="center"/>
              <w:outlineLvl w:val="0"/>
              <w:rPr>
                <w:bCs/>
                <w:kern w:val="36"/>
                <w:lang w:val="en-US"/>
              </w:rPr>
            </w:pPr>
            <w:r w:rsidRPr="0035798F">
              <w:rPr>
                <w:bCs/>
                <w:kern w:val="36"/>
                <w:lang w:val="en-US"/>
              </w:rPr>
              <w:t>Investigation of sulfate-reducing bacteria (SRB) in produced water from the “</w:t>
            </w:r>
            <w:proofErr w:type="spellStart"/>
            <w:r w:rsidRPr="0035798F">
              <w:rPr>
                <w:bCs/>
                <w:kern w:val="36"/>
                <w:lang w:val="en-US"/>
              </w:rPr>
              <w:t>neft</w:t>
            </w:r>
            <w:proofErr w:type="spellEnd"/>
            <w:r w:rsidRPr="0035798F">
              <w:rPr>
                <w:bCs/>
                <w:kern w:val="36"/>
                <w:lang w:val="en-US"/>
              </w:rPr>
              <w:t xml:space="preserve"> </w:t>
            </w:r>
            <w:proofErr w:type="spellStart"/>
            <w:r w:rsidRPr="0035798F">
              <w:rPr>
                <w:bCs/>
                <w:kern w:val="36"/>
                <w:lang w:val="en-US"/>
              </w:rPr>
              <w:t>daslari</w:t>
            </w:r>
            <w:proofErr w:type="spellEnd"/>
            <w:r w:rsidRPr="0035798F">
              <w:rPr>
                <w:bCs/>
                <w:kern w:val="36"/>
                <w:lang w:val="en-US"/>
              </w:rPr>
              <w:t xml:space="preserve">” </w:t>
            </w:r>
            <w:proofErr w:type="spellStart"/>
            <w:r w:rsidRPr="0035798F">
              <w:rPr>
                <w:bCs/>
                <w:kern w:val="36"/>
                <w:lang w:val="en-US"/>
              </w:rPr>
              <w:t>oged</w:t>
            </w:r>
            <w:proofErr w:type="spellEnd"/>
            <w:r w:rsidRPr="0035798F">
              <w:rPr>
                <w:bCs/>
                <w:kern w:val="36"/>
                <w:lang w:val="en-US"/>
              </w:rPr>
              <w:t xml:space="preserve"> wells</w:t>
            </w:r>
          </w:p>
          <w:p w14:paraId="0E649C81" w14:textId="77777777" w:rsidR="004E3517" w:rsidRPr="0035798F" w:rsidRDefault="004E3517" w:rsidP="004E3517">
            <w:pPr>
              <w:jc w:val="center"/>
              <w:rPr>
                <w:vertAlign w:val="superscript"/>
                <w:lang w:val="en-US"/>
              </w:rPr>
            </w:pPr>
            <w:proofErr w:type="spellStart"/>
            <w:r w:rsidRPr="00E21B8A">
              <w:rPr>
                <w:lang w:val="en-US"/>
              </w:rPr>
              <w:t>Sultanov</w:t>
            </w:r>
            <w:proofErr w:type="spellEnd"/>
            <w:r w:rsidRPr="00E21B8A">
              <w:rPr>
                <w:lang w:val="en-US"/>
              </w:rPr>
              <w:t xml:space="preserve"> F. Elshan</w:t>
            </w:r>
            <w:r w:rsidRPr="00E21B8A">
              <w:rPr>
                <w:vertAlign w:val="superscript"/>
                <w:lang w:val="en-US"/>
              </w:rPr>
              <w:t>1</w:t>
            </w:r>
            <w:r w:rsidRPr="0035798F">
              <w:rPr>
                <w:vertAlign w:val="superscript"/>
                <w:lang w:val="en-US"/>
              </w:rPr>
              <w:t>,2</w:t>
            </w:r>
            <w:r w:rsidRPr="0035798F">
              <w:rPr>
                <w:lang w:val="en-US"/>
              </w:rPr>
              <w:t xml:space="preserve">, </w:t>
            </w:r>
            <w:proofErr w:type="spellStart"/>
            <w:r w:rsidRPr="0035798F">
              <w:rPr>
                <w:lang w:val="en-US"/>
              </w:rPr>
              <w:t>Sultanova</w:t>
            </w:r>
            <w:proofErr w:type="spellEnd"/>
            <w:r w:rsidRPr="0035798F">
              <w:rPr>
                <w:lang w:val="en-US"/>
              </w:rPr>
              <w:t xml:space="preserve"> F. Nargiz</w:t>
            </w:r>
            <w:r w:rsidRPr="0035798F">
              <w:rPr>
                <w:vertAlign w:val="superscript"/>
                <w:lang w:val="en-US"/>
              </w:rPr>
              <w:t>1</w:t>
            </w:r>
            <w:r w:rsidRPr="0035798F">
              <w:rPr>
                <w:vertAlign w:val="superscript"/>
              </w:rPr>
              <w:sym w:font="Symbol" w:char="F02A"/>
            </w:r>
          </w:p>
          <w:p w14:paraId="44D4B816" w14:textId="77777777" w:rsidR="004E3517" w:rsidRPr="0035798F" w:rsidRDefault="004E3517" w:rsidP="004E3517">
            <w:pPr>
              <w:jc w:val="center"/>
              <w:rPr>
                <w:color w:val="000000" w:themeColor="text1"/>
                <w:lang w:val="en-US" w:bidi="en-US"/>
              </w:rPr>
            </w:pPr>
            <w:r w:rsidRPr="0035798F">
              <w:rPr>
                <w:color w:val="000000" w:themeColor="text1"/>
                <w:vertAlign w:val="superscript"/>
                <w:lang w:val="en-US" w:bidi="en-US"/>
              </w:rPr>
              <w:t>1</w:t>
            </w:r>
            <w:r w:rsidRPr="0035798F">
              <w:rPr>
                <w:color w:val="000000" w:themeColor="text1"/>
                <w:lang w:val="en-US" w:bidi="en-US"/>
              </w:rPr>
              <w:t>Azerbaijan State Oil and Industry University, Baku, Azerbaijan</w:t>
            </w:r>
          </w:p>
          <w:p w14:paraId="15307D4C" w14:textId="77777777" w:rsidR="004E3517" w:rsidRDefault="004E3517" w:rsidP="004E3517">
            <w:pPr>
              <w:pStyle w:val="af4"/>
              <w:spacing w:before="0" w:beforeAutospacing="0" w:after="0" w:afterAutospacing="0"/>
              <w:jc w:val="center"/>
              <w:rPr>
                <w:color w:val="000000" w:themeColor="text1"/>
                <w:lang w:val="en-US" w:bidi="en-US"/>
              </w:rPr>
            </w:pPr>
            <w:r w:rsidRPr="0035798F">
              <w:rPr>
                <w:color w:val="000000" w:themeColor="text1"/>
                <w:vertAlign w:val="superscript"/>
                <w:lang w:val="en-US" w:bidi="en-US"/>
              </w:rPr>
              <w:t>2</w:t>
            </w:r>
            <w:r w:rsidRPr="0035798F">
              <w:rPr>
                <w:color w:val="000000" w:themeColor="text1"/>
                <w:lang w:val="en-US" w:bidi="en-US"/>
              </w:rPr>
              <w:t>OilGasScientificResearchProject Institute of SOCAR, Baku, Azerbaijan</w:t>
            </w:r>
          </w:p>
          <w:p w14:paraId="78C62218" w14:textId="0043821D" w:rsidR="004E3517" w:rsidRPr="007401FF" w:rsidRDefault="004E3517" w:rsidP="004E3517">
            <w:pPr>
              <w:pStyle w:val="af4"/>
              <w:spacing w:before="0" w:beforeAutospacing="0" w:after="0" w:afterAutospacing="0"/>
              <w:jc w:val="center"/>
              <w:rPr>
                <w:lang w:val="en-US"/>
              </w:rPr>
            </w:pPr>
            <w:r w:rsidRPr="00A76F1C">
              <w:t>дистанционно</w:t>
            </w:r>
          </w:p>
        </w:tc>
        <w:tc>
          <w:tcPr>
            <w:tcW w:w="7622" w:type="dxa"/>
          </w:tcPr>
          <w:p w14:paraId="51A29387" w14:textId="4F089CAC" w:rsidR="004E3517" w:rsidRPr="00A76F1C" w:rsidRDefault="004E3517" w:rsidP="004E351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A76F1C">
              <w:rPr>
                <w:bCs/>
              </w:rPr>
              <w:t>Рекомендации по применению метода «анализ опасности и работоспособности» на этапе проектирования опасных производственных объектов</w:t>
            </w:r>
          </w:p>
          <w:p w14:paraId="60195038" w14:textId="7DDC57FB" w:rsidR="004E3517" w:rsidRDefault="004E3517" w:rsidP="004E3517">
            <w:pPr>
              <w:autoSpaceDE w:val="0"/>
              <w:autoSpaceDN w:val="0"/>
              <w:adjustRightInd w:val="0"/>
              <w:jc w:val="center"/>
            </w:pPr>
            <w:proofErr w:type="spellStart"/>
            <w:r w:rsidRPr="00A76F1C">
              <w:t>Дроняев</w:t>
            </w:r>
            <w:proofErr w:type="spellEnd"/>
            <w:r w:rsidRPr="00A76F1C">
              <w:t xml:space="preserve"> Олег Игоревич</w:t>
            </w:r>
          </w:p>
          <w:p w14:paraId="7F91E7B2" w14:textId="77777777" w:rsidR="004E3517" w:rsidRDefault="004E3517" w:rsidP="004E3517">
            <w:pPr>
              <w:pStyle w:val="af4"/>
              <w:spacing w:before="0" w:beforeAutospacing="0" w:after="0" w:afterAutospacing="0"/>
              <w:jc w:val="center"/>
            </w:pPr>
            <w:r w:rsidRPr="00A76F1C">
              <w:t xml:space="preserve">Российский государственный университет нефти и газа (национальный исследовательский </w:t>
            </w:r>
            <w:r w:rsidRPr="00EF5BB8">
              <w:t>университет) имени И.М. Губкина, г. Москва, Россия</w:t>
            </w:r>
          </w:p>
          <w:p w14:paraId="6416DAB8" w14:textId="1B7290FA" w:rsidR="004E3517" w:rsidRPr="00A76F1C" w:rsidRDefault="004E3517" w:rsidP="004E3517">
            <w:pPr>
              <w:pStyle w:val="af4"/>
              <w:spacing w:before="0" w:beforeAutospacing="0" w:after="0" w:afterAutospacing="0"/>
              <w:jc w:val="center"/>
            </w:pPr>
            <w:r w:rsidRPr="00A76F1C">
              <w:t>дистанционно</w:t>
            </w:r>
          </w:p>
        </w:tc>
      </w:tr>
      <w:tr w:rsidR="004E3517" w:rsidRPr="00A76F1C" w14:paraId="06957850" w14:textId="77777777" w:rsidTr="0067420B">
        <w:tc>
          <w:tcPr>
            <w:tcW w:w="7546" w:type="dxa"/>
          </w:tcPr>
          <w:p w14:paraId="33A40EB7" w14:textId="77777777" w:rsidR="004E3517" w:rsidRPr="0035798F" w:rsidRDefault="004E3517" w:rsidP="004E3517">
            <w:pPr>
              <w:jc w:val="center"/>
              <w:rPr>
                <w:bCs/>
              </w:rPr>
            </w:pPr>
            <w:r w:rsidRPr="0035798F">
              <w:rPr>
                <w:bCs/>
              </w:rPr>
              <w:t xml:space="preserve">Применение нового подхода для </w:t>
            </w:r>
            <w:proofErr w:type="spellStart"/>
            <w:r w:rsidRPr="0035798F">
              <w:rPr>
                <w:bCs/>
              </w:rPr>
              <w:t>запасовки</w:t>
            </w:r>
            <w:proofErr w:type="spellEnd"/>
            <w:r w:rsidRPr="0035798F">
              <w:rPr>
                <w:bCs/>
              </w:rPr>
              <w:t xml:space="preserve"> сод в мобильные и временные камеры пуска</w:t>
            </w:r>
          </w:p>
          <w:p w14:paraId="0872696E" w14:textId="2471C7A8" w:rsidR="004E3517" w:rsidRDefault="004E3517" w:rsidP="004E3517">
            <w:pPr>
              <w:jc w:val="center"/>
            </w:pPr>
            <w:r w:rsidRPr="0035798F">
              <w:t>Щеголев Д</w:t>
            </w:r>
            <w:r>
              <w:t xml:space="preserve">митрий Алексеевич, </w:t>
            </w:r>
          </w:p>
          <w:p w14:paraId="37D56370" w14:textId="776C1519" w:rsidR="004E3517" w:rsidRDefault="004E3517" w:rsidP="004E3517">
            <w:pPr>
              <w:jc w:val="center"/>
            </w:pPr>
            <w:proofErr w:type="spellStart"/>
            <w:r w:rsidRPr="0035798F">
              <w:t>Шаммазов</w:t>
            </w:r>
            <w:proofErr w:type="spellEnd"/>
            <w:r w:rsidRPr="0035798F">
              <w:t xml:space="preserve"> И</w:t>
            </w:r>
            <w:r>
              <w:t xml:space="preserve">. </w:t>
            </w:r>
            <w:r w:rsidRPr="0035798F">
              <w:t>А</w:t>
            </w:r>
            <w:r>
              <w:t>.</w:t>
            </w:r>
          </w:p>
          <w:p w14:paraId="5E6E1808" w14:textId="77777777" w:rsidR="004E3517" w:rsidRDefault="004E3517" w:rsidP="004E3517">
            <w:pPr>
              <w:pStyle w:val="af4"/>
              <w:spacing w:before="0" w:beforeAutospacing="0" w:after="0" w:afterAutospacing="0"/>
              <w:jc w:val="center"/>
            </w:pPr>
            <w:r w:rsidRPr="0035798F">
              <w:t>Санкт-Петербургский горный университет императрицы Екатерины II</w:t>
            </w:r>
            <w:r>
              <w:t xml:space="preserve">, г. </w:t>
            </w:r>
            <w:r w:rsidRPr="0035798F">
              <w:t>Санкт-Петербург</w:t>
            </w:r>
            <w:r>
              <w:t>, Россия</w:t>
            </w:r>
          </w:p>
          <w:p w14:paraId="65E31B3D" w14:textId="409CDF45" w:rsidR="004E3517" w:rsidRPr="0035798F" w:rsidRDefault="004E3517" w:rsidP="004E3517">
            <w:pPr>
              <w:pStyle w:val="af4"/>
              <w:spacing w:before="0" w:beforeAutospacing="0" w:after="0" w:afterAutospacing="0"/>
              <w:jc w:val="center"/>
            </w:pPr>
            <w:r w:rsidRPr="00A76F1C">
              <w:t>дистанционно</w:t>
            </w:r>
          </w:p>
        </w:tc>
        <w:tc>
          <w:tcPr>
            <w:tcW w:w="7622" w:type="dxa"/>
          </w:tcPr>
          <w:p w14:paraId="524A93C1" w14:textId="1B73A267" w:rsidR="004E3517" w:rsidRPr="00A76F1C" w:rsidRDefault="004E3517" w:rsidP="004E3517">
            <w:pPr>
              <w:ind w:firstLine="709"/>
              <w:contextualSpacing/>
              <w:jc w:val="center"/>
            </w:pPr>
            <w:r w:rsidRPr="00A76F1C">
              <w:t xml:space="preserve">Модифицированные </w:t>
            </w:r>
            <w:proofErr w:type="spellStart"/>
            <w:r w:rsidRPr="00A76F1C">
              <w:t>ультраволокнистые</w:t>
            </w:r>
            <w:proofErr w:type="spellEnd"/>
            <w:r w:rsidRPr="00A76F1C">
              <w:t xml:space="preserve"> нетканые материалы на основе </w:t>
            </w:r>
            <w:proofErr w:type="spellStart"/>
            <w:r w:rsidRPr="00A76F1C">
              <w:t>полилактида</w:t>
            </w:r>
            <w:proofErr w:type="spellEnd"/>
            <w:r w:rsidRPr="00A76F1C">
              <w:t xml:space="preserve"> в качестве сорбентов для ЛАРН</w:t>
            </w:r>
          </w:p>
          <w:p w14:paraId="250E3B71" w14:textId="3CB4DAAC" w:rsidR="004E3517" w:rsidRDefault="004E3517" w:rsidP="004E3517">
            <w:pPr>
              <w:ind w:firstLine="709"/>
              <w:contextualSpacing/>
              <w:jc w:val="center"/>
            </w:pPr>
            <w:r w:rsidRPr="00A76F1C">
              <w:t>Алешин Николай Олегович, Кочеткова Виктория Андреевна,</w:t>
            </w:r>
            <w:r>
              <w:t xml:space="preserve"> </w:t>
            </w:r>
            <w:proofErr w:type="spellStart"/>
            <w:r>
              <w:t>Сафиева</w:t>
            </w:r>
            <w:proofErr w:type="spellEnd"/>
            <w:r>
              <w:t xml:space="preserve"> </w:t>
            </w:r>
            <w:r w:rsidRPr="00A76F1C">
              <w:t xml:space="preserve">Равиля </w:t>
            </w:r>
            <w:proofErr w:type="spellStart"/>
            <w:r w:rsidRPr="00A76F1C">
              <w:t>Загидулловна</w:t>
            </w:r>
            <w:proofErr w:type="spellEnd"/>
            <w:r>
              <w:t>.</w:t>
            </w:r>
          </w:p>
          <w:p w14:paraId="3D5FB4B0" w14:textId="77777777" w:rsidR="004E3517" w:rsidRDefault="004E3517" w:rsidP="004E3517">
            <w:pPr>
              <w:pStyle w:val="af4"/>
              <w:spacing w:before="0" w:beforeAutospacing="0" w:after="0" w:afterAutospacing="0"/>
              <w:jc w:val="center"/>
            </w:pPr>
            <w:r w:rsidRPr="00A76F1C">
              <w:t xml:space="preserve">Российский государственный университет нефти и газа (национальный исследовательский </w:t>
            </w:r>
            <w:r w:rsidRPr="00EF5BB8">
              <w:t>университет) имени И.М. Губкина, г. Москва, Россия</w:t>
            </w:r>
          </w:p>
          <w:p w14:paraId="5498D7A3" w14:textId="33A51FF3" w:rsidR="004E3517" w:rsidRPr="00A76F1C" w:rsidRDefault="004E3517" w:rsidP="004E3517">
            <w:pPr>
              <w:pStyle w:val="af4"/>
              <w:spacing w:before="0" w:beforeAutospacing="0" w:after="0" w:afterAutospacing="0"/>
              <w:jc w:val="center"/>
            </w:pPr>
            <w:r w:rsidRPr="00A80D01">
              <w:t>дистанционно</w:t>
            </w:r>
          </w:p>
        </w:tc>
      </w:tr>
      <w:tr w:rsidR="004E3517" w:rsidRPr="00A76F1C" w14:paraId="05364560" w14:textId="77777777" w:rsidTr="0067420B">
        <w:tc>
          <w:tcPr>
            <w:tcW w:w="7546" w:type="dxa"/>
          </w:tcPr>
          <w:p w14:paraId="18D1DEDF" w14:textId="77777777" w:rsidR="004E3517" w:rsidRPr="0035798F" w:rsidRDefault="004E3517" w:rsidP="004E3517">
            <w:pPr>
              <w:jc w:val="center"/>
            </w:pPr>
            <w:r w:rsidRPr="0035798F">
              <w:t>Зависимость потребляемой мощности магистрального насосного агрегата от объема технологической смеси нефтепродуктов</w:t>
            </w:r>
          </w:p>
          <w:p w14:paraId="465FDC77" w14:textId="1405DBA3" w:rsidR="004E3517" w:rsidRDefault="004E3517" w:rsidP="004E3517">
            <w:pPr>
              <w:jc w:val="center"/>
            </w:pPr>
            <w:r>
              <w:t>Воронин Алексей Николаевич</w:t>
            </w:r>
            <w:r w:rsidRPr="0035798F">
              <w:t>, Кондратюк А</w:t>
            </w:r>
            <w:r>
              <w:t xml:space="preserve">лексей </w:t>
            </w:r>
            <w:r w:rsidRPr="0035798F">
              <w:t>Д</w:t>
            </w:r>
            <w:r>
              <w:t>митриевич</w:t>
            </w:r>
            <w:r w:rsidRPr="0035798F">
              <w:t xml:space="preserve">, </w:t>
            </w:r>
            <w:proofErr w:type="spellStart"/>
            <w:r w:rsidRPr="0035798F">
              <w:t>Бословяк</w:t>
            </w:r>
            <w:proofErr w:type="spellEnd"/>
            <w:r w:rsidRPr="0035798F">
              <w:t xml:space="preserve"> С</w:t>
            </w:r>
            <w:r>
              <w:t>ер</w:t>
            </w:r>
            <w:r w:rsidR="00E7293F">
              <w:t>г</w:t>
            </w:r>
            <w:r>
              <w:t xml:space="preserve">ей </w:t>
            </w:r>
            <w:r w:rsidRPr="0035798F">
              <w:t>В</w:t>
            </w:r>
            <w:r>
              <w:t>асильевич</w:t>
            </w:r>
            <w:r w:rsidRPr="0035798F">
              <w:t>.</w:t>
            </w:r>
          </w:p>
          <w:p w14:paraId="3C785C88" w14:textId="77777777" w:rsidR="004E3517" w:rsidRDefault="004E3517" w:rsidP="004E3517">
            <w:pPr>
              <w:jc w:val="center"/>
              <w:rPr>
                <w:spacing w:val="-4"/>
              </w:rPr>
            </w:pPr>
            <w:r w:rsidRPr="00E21B8A">
              <w:rPr>
                <w:spacing w:val="-4"/>
              </w:rPr>
              <w:t>Полоцкий государственный университет имени Евфросинии Полоцкой, г. Новополоцк, Беларусь</w:t>
            </w:r>
          </w:p>
          <w:p w14:paraId="798F3AD1" w14:textId="7082A12C" w:rsidR="004E3517" w:rsidRPr="0035798F" w:rsidRDefault="004E3517" w:rsidP="004E3517">
            <w:pPr>
              <w:jc w:val="center"/>
            </w:pPr>
            <w:r>
              <w:rPr>
                <w:spacing w:val="-4"/>
              </w:rPr>
              <w:t>очно</w:t>
            </w:r>
          </w:p>
        </w:tc>
        <w:tc>
          <w:tcPr>
            <w:tcW w:w="7622" w:type="dxa"/>
          </w:tcPr>
          <w:p w14:paraId="3857D61F" w14:textId="08ADD14E" w:rsidR="004E3517" w:rsidRPr="0035798F" w:rsidRDefault="004E3517" w:rsidP="004E3517">
            <w:pPr>
              <w:jc w:val="center"/>
            </w:pPr>
            <w:r w:rsidRPr="0035798F">
              <w:rPr>
                <w:bCs/>
              </w:rPr>
              <w:t>Разработка концепции управления рисками загрязнения окружающей среды на объектах транспортирования нефти</w:t>
            </w:r>
          </w:p>
          <w:p w14:paraId="0ED00964" w14:textId="4E5ADCEE" w:rsidR="004E3517" w:rsidRPr="0035798F" w:rsidRDefault="004E3517" w:rsidP="004E3517">
            <w:pPr>
              <w:jc w:val="center"/>
              <w:rPr>
                <w:vertAlign w:val="superscript"/>
              </w:rPr>
            </w:pPr>
            <w:r w:rsidRPr="0035798F">
              <w:rPr>
                <w:bCs/>
                <w:iCs/>
              </w:rPr>
              <w:t>Невзорова А.Б.</w:t>
            </w:r>
            <w:r w:rsidRPr="0035798F">
              <w:rPr>
                <w:bCs/>
                <w:iCs/>
                <w:vertAlign w:val="superscript"/>
              </w:rPr>
              <w:t>1</w:t>
            </w:r>
            <w:r w:rsidRPr="0035798F">
              <w:rPr>
                <w:bCs/>
                <w:iCs/>
              </w:rPr>
              <w:t xml:space="preserve">, </w:t>
            </w:r>
            <w:proofErr w:type="spellStart"/>
            <w:r w:rsidRPr="0035798F">
              <w:rPr>
                <w:bCs/>
                <w:iCs/>
              </w:rPr>
              <w:t>Невзоров</w:t>
            </w:r>
            <w:proofErr w:type="spellEnd"/>
            <w:r w:rsidRPr="0035798F">
              <w:rPr>
                <w:bCs/>
                <w:iCs/>
              </w:rPr>
              <w:t xml:space="preserve"> В.В</w:t>
            </w:r>
            <w:r w:rsidRPr="0035798F">
              <w:rPr>
                <w:bCs/>
                <w:iCs/>
                <w:vertAlign w:val="superscript"/>
              </w:rPr>
              <w:t>2</w:t>
            </w:r>
            <w:r w:rsidRPr="0035798F">
              <w:rPr>
                <w:bCs/>
                <w:iCs/>
              </w:rPr>
              <w:t xml:space="preserve">, </w:t>
            </w:r>
            <w:proofErr w:type="spellStart"/>
            <w:r w:rsidRPr="0035798F">
              <w:rPr>
                <w:bCs/>
                <w:iCs/>
              </w:rPr>
              <w:t>Сюэ</w:t>
            </w:r>
            <w:proofErr w:type="spellEnd"/>
            <w:r w:rsidRPr="0035798F">
              <w:rPr>
                <w:bCs/>
                <w:iCs/>
              </w:rPr>
              <w:t xml:space="preserve"> Пэн</w:t>
            </w:r>
            <w:r w:rsidRPr="0035798F">
              <w:rPr>
                <w:bCs/>
                <w:iCs/>
                <w:vertAlign w:val="superscript"/>
              </w:rPr>
              <w:t>1</w:t>
            </w:r>
          </w:p>
          <w:p w14:paraId="5E050CA1" w14:textId="0BD12020" w:rsidR="004E3517" w:rsidRPr="00E7293F" w:rsidRDefault="004E3517" w:rsidP="00E7293F">
            <w:pPr>
              <w:ind w:left="-133" w:right="-110"/>
              <w:jc w:val="center"/>
              <w:rPr>
                <w:spacing w:val="-8"/>
                <w:vertAlign w:val="superscript"/>
              </w:rPr>
            </w:pPr>
            <w:r w:rsidRPr="00E7293F">
              <w:rPr>
                <w:spacing w:val="-8"/>
                <w:vertAlign w:val="superscript"/>
              </w:rPr>
              <w:t>1</w:t>
            </w:r>
            <w:r w:rsidRPr="00E7293F">
              <w:rPr>
                <w:spacing w:val="-8"/>
              </w:rPr>
              <w:t>УО «Гомельский государственный технический университет им. П.О.</w:t>
            </w:r>
            <w:r w:rsidR="00E7293F" w:rsidRPr="00E7293F">
              <w:rPr>
                <w:spacing w:val="-8"/>
              </w:rPr>
              <w:t xml:space="preserve"> </w:t>
            </w:r>
            <w:r w:rsidRPr="00E7293F">
              <w:rPr>
                <w:spacing w:val="-8"/>
              </w:rPr>
              <w:t>Сухого»</w:t>
            </w:r>
          </w:p>
          <w:p w14:paraId="7C5F08B6" w14:textId="77777777" w:rsidR="004E3517" w:rsidRDefault="004E3517" w:rsidP="004E3517">
            <w:pPr>
              <w:jc w:val="center"/>
            </w:pPr>
            <w:r w:rsidRPr="0035798F">
              <w:rPr>
                <w:vertAlign w:val="superscript"/>
              </w:rPr>
              <w:t>2</w:t>
            </w:r>
            <w:r w:rsidRPr="0035798F">
              <w:t>УО «Белорусский государственный университет транспорта»</w:t>
            </w:r>
          </w:p>
          <w:p w14:paraId="06D06EC6" w14:textId="64DE3A88" w:rsidR="004E3517" w:rsidRPr="00A76F1C" w:rsidRDefault="004E3517" w:rsidP="004E3517">
            <w:pPr>
              <w:jc w:val="center"/>
            </w:pPr>
            <w:r w:rsidRPr="00A76F1C">
              <w:t>дистанционно</w:t>
            </w:r>
          </w:p>
        </w:tc>
      </w:tr>
      <w:tr w:rsidR="004E3517" w:rsidRPr="00A76F1C" w14:paraId="1F0EA3B1" w14:textId="77777777" w:rsidTr="0067420B">
        <w:tc>
          <w:tcPr>
            <w:tcW w:w="7546" w:type="dxa"/>
          </w:tcPr>
          <w:p w14:paraId="2D5D7908" w14:textId="77777777" w:rsidR="004E3517" w:rsidRPr="0035798F" w:rsidRDefault="004E3517" w:rsidP="004E3517">
            <w:pPr>
              <w:ind w:firstLine="567"/>
              <w:jc w:val="center"/>
              <w:rPr>
                <w:bCs/>
                <w:color w:val="000000"/>
              </w:rPr>
            </w:pPr>
            <w:r w:rsidRPr="0035798F">
              <w:rPr>
                <w:bCs/>
                <w:color w:val="000000"/>
              </w:rPr>
              <w:t>Перспективное использование гидрофобных внутренних покрытий в трубопроводном транспорте</w:t>
            </w:r>
          </w:p>
          <w:p w14:paraId="75F8FAED" w14:textId="043B12C1" w:rsidR="004E3517" w:rsidRDefault="004E3517" w:rsidP="004E3517">
            <w:pPr>
              <w:jc w:val="center"/>
            </w:pPr>
            <w:r>
              <w:lastRenderedPageBreak/>
              <w:t>Воронин Алексей Николаевич</w:t>
            </w:r>
            <w:r w:rsidRPr="0035798F">
              <w:t xml:space="preserve">, </w:t>
            </w:r>
            <w:proofErr w:type="spellStart"/>
            <w:r w:rsidRPr="0035798F">
              <w:t>Сарело</w:t>
            </w:r>
            <w:proofErr w:type="spellEnd"/>
            <w:r w:rsidRPr="0035798F">
              <w:t xml:space="preserve"> Д.М.</w:t>
            </w:r>
          </w:p>
          <w:p w14:paraId="43DDC06D" w14:textId="77777777" w:rsidR="004E3517" w:rsidRDefault="004E3517" w:rsidP="004E3517">
            <w:pPr>
              <w:jc w:val="center"/>
              <w:rPr>
                <w:spacing w:val="-4"/>
              </w:rPr>
            </w:pPr>
            <w:r w:rsidRPr="00E21B8A">
              <w:rPr>
                <w:spacing w:val="-4"/>
              </w:rPr>
              <w:t>Полоцкий государственный университет имени Евфросинии Полоцкой, г. Новополоцк, Беларусь</w:t>
            </w:r>
          </w:p>
          <w:p w14:paraId="562A6C0A" w14:textId="2D2BFCDA" w:rsidR="004E3517" w:rsidRPr="007401FF" w:rsidRDefault="004E3517" w:rsidP="004E3517">
            <w:pPr>
              <w:jc w:val="center"/>
            </w:pPr>
            <w:r>
              <w:rPr>
                <w:spacing w:val="-4"/>
              </w:rPr>
              <w:t>очно</w:t>
            </w:r>
          </w:p>
        </w:tc>
        <w:tc>
          <w:tcPr>
            <w:tcW w:w="7622" w:type="dxa"/>
          </w:tcPr>
          <w:p w14:paraId="7DFD4439" w14:textId="3F9DD647" w:rsidR="004E3517" w:rsidRPr="00B9322C" w:rsidRDefault="004E3517" w:rsidP="004E3517">
            <w:pPr>
              <w:pStyle w:val="af5"/>
              <w:spacing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</w:rPr>
            </w:pPr>
            <w:r w:rsidRPr="00B9322C">
              <w:rPr>
                <w:rFonts w:ascii="Times New Roman" w:hAnsi="Times New Roman" w:cs="Times New Roman"/>
                <w:b w:val="0"/>
                <w:bCs w:val="0"/>
                <w:sz w:val="24"/>
              </w:rPr>
              <w:lastRenderedPageBreak/>
              <w:t>Опыт работы по определению объёма нефтепродуктов, попавших в водный объект, с учётом концентрации загрязнителя</w:t>
            </w:r>
          </w:p>
          <w:p w14:paraId="6FB80D11" w14:textId="3D314FDC" w:rsidR="004E3517" w:rsidRPr="00B9322C" w:rsidRDefault="004E3517" w:rsidP="004E3517">
            <w:pPr>
              <w:pStyle w:val="af5"/>
              <w:spacing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</w:rPr>
              <w:lastRenderedPageBreak/>
              <w:t>Бердашкевич Валентин Владиленович</w:t>
            </w:r>
            <w:r w:rsidRPr="00B9322C">
              <w:rPr>
                <w:rFonts w:ascii="Times New Roman" w:hAnsi="Times New Roman" w:cs="Times New Roman"/>
                <w:b w:val="0"/>
                <w:bCs w:val="0"/>
                <w:sz w:val="24"/>
              </w:rPr>
              <w:t xml:space="preserve">, 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</w:rPr>
              <w:t>Кульбей Андрей Геннадьевич</w:t>
            </w:r>
          </w:p>
          <w:p w14:paraId="72C47D14" w14:textId="77777777" w:rsidR="004E3517" w:rsidRDefault="004E3517" w:rsidP="004E3517">
            <w:pPr>
              <w:pStyle w:val="af5"/>
              <w:spacing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spacing w:val="-4"/>
                <w:sz w:val="24"/>
              </w:rPr>
            </w:pPr>
            <w:r w:rsidRPr="00B9322C">
              <w:rPr>
                <w:rFonts w:ascii="Times New Roman" w:hAnsi="Times New Roman" w:cs="Times New Roman"/>
                <w:b w:val="0"/>
                <w:bCs w:val="0"/>
                <w:spacing w:val="-4"/>
                <w:sz w:val="24"/>
              </w:rPr>
              <w:t>Полоцкий государственный университет имени Евфросинии Полоцкой, г. Новополоцк, Беларусь</w:t>
            </w:r>
          </w:p>
          <w:p w14:paraId="347F9F4A" w14:textId="76FF702F" w:rsidR="004E3517" w:rsidRPr="008A658F" w:rsidRDefault="004E3517" w:rsidP="00E7293F">
            <w:pPr>
              <w:jc w:val="center"/>
              <w:rPr>
                <w:b/>
                <w:bCs/>
              </w:rPr>
            </w:pPr>
            <w:r w:rsidRPr="008A658F">
              <w:rPr>
                <w:spacing w:val="-4"/>
              </w:rPr>
              <w:t>очно</w:t>
            </w:r>
          </w:p>
        </w:tc>
      </w:tr>
      <w:tr w:rsidR="004E3517" w:rsidRPr="00A76F1C" w14:paraId="4F0083CD" w14:textId="77777777" w:rsidTr="0067420B">
        <w:tc>
          <w:tcPr>
            <w:tcW w:w="7546" w:type="dxa"/>
          </w:tcPr>
          <w:p w14:paraId="221A4ADE" w14:textId="77777777" w:rsidR="004E3517" w:rsidRPr="0035798F" w:rsidRDefault="004E3517" w:rsidP="004E3517">
            <w:pPr>
              <w:jc w:val="center"/>
            </w:pPr>
            <w:r w:rsidRPr="0035798F">
              <w:lastRenderedPageBreak/>
              <w:t xml:space="preserve">Начальные технологические параметры при транспортировании </w:t>
            </w:r>
            <w:proofErr w:type="spellStart"/>
            <w:r w:rsidRPr="0035798F">
              <w:t>высокопарафинистой</w:t>
            </w:r>
            <w:proofErr w:type="spellEnd"/>
            <w:r w:rsidRPr="0035798F">
              <w:t xml:space="preserve"> нефти</w:t>
            </w:r>
          </w:p>
          <w:p w14:paraId="65B6D9D3" w14:textId="02F4BE21" w:rsidR="004E3517" w:rsidRDefault="004E3517" w:rsidP="004E3517">
            <w:pPr>
              <w:jc w:val="center"/>
            </w:pPr>
            <w:r>
              <w:t>Воронин Алексей Николаевич</w:t>
            </w:r>
            <w:r w:rsidRPr="0035798F">
              <w:t xml:space="preserve">, </w:t>
            </w:r>
            <w:proofErr w:type="spellStart"/>
            <w:r w:rsidRPr="0035798F">
              <w:t>Гринь</w:t>
            </w:r>
            <w:proofErr w:type="spellEnd"/>
            <w:r w:rsidRPr="0035798F">
              <w:t xml:space="preserve"> А.А.</w:t>
            </w:r>
          </w:p>
          <w:p w14:paraId="0B8FF637" w14:textId="77777777" w:rsidR="004E3517" w:rsidRDefault="004E3517" w:rsidP="004E3517">
            <w:pPr>
              <w:jc w:val="center"/>
            </w:pPr>
            <w:r w:rsidRPr="007C6B20">
              <w:t>УО «Полоцкий государственный университет имени Евфросинии Полоцкой»</w:t>
            </w:r>
          </w:p>
          <w:p w14:paraId="56A59F9D" w14:textId="2CE5463E" w:rsidR="004E3517" w:rsidRPr="0035798F" w:rsidRDefault="004E3517" w:rsidP="004E3517">
            <w:pPr>
              <w:jc w:val="center"/>
            </w:pPr>
            <w:r>
              <w:rPr>
                <w:spacing w:val="-4"/>
              </w:rPr>
              <w:t>очно</w:t>
            </w:r>
          </w:p>
        </w:tc>
        <w:tc>
          <w:tcPr>
            <w:tcW w:w="7622" w:type="dxa"/>
          </w:tcPr>
          <w:p w14:paraId="5833060B" w14:textId="36CF25DB" w:rsidR="004E3517" w:rsidRPr="00B9322C" w:rsidRDefault="004E3517" w:rsidP="004E3517">
            <w:pPr>
              <w:pStyle w:val="af5"/>
              <w:spacing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</w:rPr>
            </w:pPr>
            <w:r w:rsidRPr="00B9322C">
              <w:rPr>
                <w:rFonts w:ascii="Times New Roman" w:hAnsi="Times New Roman" w:cs="Times New Roman"/>
                <w:b w:val="0"/>
                <w:bCs w:val="0"/>
                <w:sz w:val="24"/>
              </w:rPr>
              <w:t>Опыт работы по оценке величины загрязняющих веществ при аварийных утечках топлива</w:t>
            </w:r>
          </w:p>
          <w:p w14:paraId="1675D9CB" w14:textId="2CF2F219" w:rsidR="004E3517" w:rsidRPr="00B9322C" w:rsidRDefault="004E3517" w:rsidP="004E3517">
            <w:pPr>
              <w:pStyle w:val="af5"/>
              <w:spacing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</w:rPr>
              <w:t>Бердашкевич Валентин Владиленович</w:t>
            </w:r>
            <w:r w:rsidRPr="00B9322C">
              <w:rPr>
                <w:rFonts w:ascii="Times New Roman" w:hAnsi="Times New Roman" w:cs="Times New Roman"/>
                <w:b w:val="0"/>
                <w:bCs w:val="0"/>
                <w:sz w:val="24"/>
              </w:rPr>
              <w:t xml:space="preserve">, 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</w:rPr>
              <w:t>Кульбей Андрей Геннадьевич</w:t>
            </w:r>
          </w:p>
          <w:p w14:paraId="407FA818" w14:textId="77777777" w:rsidR="004E3517" w:rsidRDefault="004E3517" w:rsidP="004E3517">
            <w:pPr>
              <w:pStyle w:val="af5"/>
              <w:spacing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spacing w:val="-4"/>
                <w:sz w:val="24"/>
              </w:rPr>
            </w:pPr>
            <w:r w:rsidRPr="00B9322C">
              <w:rPr>
                <w:rFonts w:ascii="Times New Roman" w:hAnsi="Times New Roman" w:cs="Times New Roman"/>
                <w:b w:val="0"/>
                <w:bCs w:val="0"/>
                <w:spacing w:val="-4"/>
                <w:sz w:val="24"/>
              </w:rPr>
              <w:t>Полоцкий государственный университет имени Евфросинии Полоцкой, г. Новополоцк, Беларусь</w:t>
            </w:r>
          </w:p>
          <w:p w14:paraId="2AE930C3" w14:textId="7C6085A5" w:rsidR="004E3517" w:rsidRPr="008A658F" w:rsidRDefault="004E3517" w:rsidP="00E7293F">
            <w:pPr>
              <w:jc w:val="center"/>
              <w:rPr>
                <w:b/>
                <w:bCs/>
              </w:rPr>
            </w:pPr>
            <w:r w:rsidRPr="008A658F">
              <w:rPr>
                <w:spacing w:val="-4"/>
              </w:rPr>
              <w:t>очно</w:t>
            </w:r>
          </w:p>
        </w:tc>
      </w:tr>
      <w:tr w:rsidR="00AB7D5A" w:rsidRPr="00A76F1C" w14:paraId="1C9BA0C8" w14:textId="77777777" w:rsidTr="0067420B">
        <w:tc>
          <w:tcPr>
            <w:tcW w:w="7546" w:type="dxa"/>
          </w:tcPr>
          <w:p w14:paraId="4ECA90AF" w14:textId="2F4E37CA" w:rsidR="00AB7D5A" w:rsidRPr="00E21B8A" w:rsidRDefault="00AB7D5A" w:rsidP="004E3517">
            <w:pPr>
              <w:jc w:val="center"/>
            </w:pPr>
          </w:p>
        </w:tc>
        <w:tc>
          <w:tcPr>
            <w:tcW w:w="7622" w:type="dxa"/>
            <w:vMerge w:val="restart"/>
          </w:tcPr>
          <w:p w14:paraId="46A82915" w14:textId="4AAAB844" w:rsidR="00AB7D5A" w:rsidRPr="00B9322C" w:rsidRDefault="00AB7D5A" w:rsidP="004E3517">
            <w:pPr>
              <w:pStyle w:val="af5"/>
              <w:spacing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</w:rPr>
            </w:pPr>
            <w:r w:rsidRPr="00B9322C">
              <w:rPr>
                <w:rFonts w:ascii="Times New Roman" w:hAnsi="Times New Roman" w:cs="Times New Roman"/>
                <w:b w:val="0"/>
                <w:bCs w:val="0"/>
                <w:sz w:val="24"/>
              </w:rPr>
              <w:t>Опыт работы по выбору месторасположения рубежа для сбора нефти при аварийных ситуациях на подводных переходах нефтепроводов</w:t>
            </w:r>
          </w:p>
          <w:p w14:paraId="64E93A8E" w14:textId="7D885D8C" w:rsidR="00AB7D5A" w:rsidRPr="00B9322C" w:rsidRDefault="00AB7D5A" w:rsidP="004E3517">
            <w:pPr>
              <w:pStyle w:val="af5"/>
              <w:spacing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</w:rPr>
            </w:pPr>
            <w:r w:rsidRPr="00B9322C">
              <w:rPr>
                <w:rFonts w:ascii="Times New Roman" w:hAnsi="Times New Roman" w:cs="Times New Roman"/>
                <w:b w:val="0"/>
                <w:bCs w:val="0"/>
                <w:sz w:val="24"/>
              </w:rPr>
              <w:t>Кульбей А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</w:rPr>
              <w:t>ндрей Геннадьевич</w:t>
            </w:r>
            <w:r w:rsidRPr="00B9322C">
              <w:rPr>
                <w:rFonts w:ascii="Times New Roman" w:hAnsi="Times New Roman" w:cs="Times New Roman"/>
                <w:b w:val="0"/>
                <w:bCs w:val="0"/>
                <w:sz w:val="24"/>
                <w:vertAlign w:val="superscript"/>
              </w:rPr>
              <w:t>1</w:t>
            </w:r>
            <w:r w:rsidRPr="00B9322C">
              <w:rPr>
                <w:rFonts w:ascii="Times New Roman" w:hAnsi="Times New Roman" w:cs="Times New Roman"/>
                <w:b w:val="0"/>
                <w:bCs w:val="0"/>
                <w:sz w:val="24"/>
              </w:rPr>
              <w:t xml:space="preserve">, 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</w:rPr>
              <w:t>Бердашкевич Валентин Владиленович</w:t>
            </w:r>
            <w:r w:rsidRPr="00B9322C">
              <w:rPr>
                <w:rFonts w:ascii="Times New Roman" w:hAnsi="Times New Roman" w:cs="Times New Roman"/>
                <w:b w:val="0"/>
                <w:bCs w:val="0"/>
                <w:sz w:val="24"/>
                <w:vertAlign w:val="superscript"/>
              </w:rPr>
              <w:t>1</w:t>
            </w:r>
            <w:r w:rsidRPr="00B9322C">
              <w:rPr>
                <w:rFonts w:ascii="Times New Roman" w:hAnsi="Times New Roman" w:cs="Times New Roman"/>
                <w:b w:val="0"/>
                <w:bCs w:val="0"/>
                <w:sz w:val="24"/>
              </w:rPr>
              <w:t>,</w:t>
            </w:r>
            <w:r w:rsidRPr="00B9322C">
              <w:rPr>
                <w:rFonts w:ascii="Times New Roman" w:hAnsi="Times New Roman" w:cs="Times New Roman"/>
                <w:b w:val="0"/>
                <w:bCs w:val="0"/>
                <w:sz w:val="24"/>
                <w:vertAlign w:val="superscript"/>
              </w:rPr>
              <w:t xml:space="preserve"> </w:t>
            </w:r>
            <w:r w:rsidRPr="00B9322C">
              <w:rPr>
                <w:rFonts w:ascii="Times New Roman" w:hAnsi="Times New Roman" w:cs="Times New Roman"/>
                <w:b w:val="0"/>
                <w:bCs w:val="0"/>
                <w:sz w:val="24"/>
              </w:rPr>
              <w:t>Рогов Н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</w:rPr>
              <w:t>икита Михайлович</w:t>
            </w:r>
            <w:r w:rsidRPr="00B9322C">
              <w:rPr>
                <w:rFonts w:ascii="Times New Roman" w:hAnsi="Times New Roman" w:cs="Times New Roman"/>
                <w:b w:val="0"/>
                <w:bCs w:val="0"/>
                <w:sz w:val="24"/>
                <w:vertAlign w:val="superscript"/>
              </w:rPr>
              <w:t>2</w:t>
            </w:r>
          </w:p>
          <w:p w14:paraId="5B09D879" w14:textId="1841C6F3" w:rsidR="00AB7D5A" w:rsidRDefault="00AB7D5A" w:rsidP="004E3517">
            <w:pPr>
              <w:pStyle w:val="af5"/>
              <w:spacing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spacing w:val="-4"/>
                <w:sz w:val="24"/>
              </w:rPr>
            </w:pPr>
            <w:r w:rsidRPr="00B9322C">
              <w:rPr>
                <w:rFonts w:ascii="Times New Roman" w:hAnsi="Times New Roman" w:cs="Times New Roman"/>
                <w:b w:val="0"/>
                <w:bCs w:val="0"/>
                <w:spacing w:val="-4"/>
                <w:sz w:val="24"/>
                <w:vertAlign w:val="superscript"/>
              </w:rPr>
              <w:t>1</w:t>
            </w:r>
            <w:r w:rsidRPr="00B9322C">
              <w:rPr>
                <w:rFonts w:ascii="Times New Roman" w:hAnsi="Times New Roman" w:cs="Times New Roman"/>
                <w:b w:val="0"/>
                <w:bCs w:val="0"/>
                <w:spacing w:val="-4"/>
                <w:sz w:val="24"/>
              </w:rPr>
              <w:t>Полоцкий государственный университет имени Евфросинии Полоцкой, г. Новополоцк, Беларусь</w:t>
            </w:r>
          </w:p>
          <w:p w14:paraId="1DF3FE7C" w14:textId="77777777" w:rsidR="00AB7D5A" w:rsidRDefault="00AB7D5A" w:rsidP="004E3517">
            <w:pPr>
              <w:pStyle w:val="af5"/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sz w:val="24"/>
              </w:rPr>
            </w:pPr>
            <w:r w:rsidRPr="00B9322C">
              <w:rPr>
                <w:rFonts w:ascii="Times New Roman" w:eastAsia="Times New Roman" w:hAnsi="Times New Roman" w:cs="Times New Roman"/>
                <w:b w:val="0"/>
                <w:sz w:val="24"/>
                <w:vertAlign w:val="superscript"/>
              </w:rPr>
              <w:t>2</w:t>
            </w:r>
            <w:r w:rsidRPr="00A76F1C">
              <w:rPr>
                <w:rFonts w:ascii="Times New Roman" w:eastAsia="Times New Roman" w:hAnsi="Times New Roman" w:cs="Times New Roman"/>
                <w:b w:val="0"/>
                <w:sz w:val="24"/>
              </w:rPr>
              <w:t xml:space="preserve">ООО «Белпромизоляция», </w:t>
            </w:r>
            <w:r>
              <w:rPr>
                <w:rFonts w:ascii="Times New Roman" w:eastAsia="Times New Roman" w:hAnsi="Times New Roman" w:cs="Times New Roman"/>
                <w:b w:val="0"/>
                <w:sz w:val="24"/>
              </w:rPr>
              <w:t xml:space="preserve">г. </w:t>
            </w:r>
            <w:r w:rsidRPr="00A76F1C">
              <w:rPr>
                <w:rFonts w:ascii="Times New Roman" w:eastAsia="Times New Roman" w:hAnsi="Times New Roman" w:cs="Times New Roman"/>
                <w:b w:val="0"/>
                <w:sz w:val="24"/>
              </w:rPr>
              <w:t>Новополоцк, Беларусь</w:t>
            </w:r>
          </w:p>
          <w:p w14:paraId="4C1D56E6" w14:textId="3476921F" w:rsidR="00AB7D5A" w:rsidRPr="008A658F" w:rsidRDefault="00AB7D5A" w:rsidP="00E7293F">
            <w:pPr>
              <w:jc w:val="center"/>
              <w:rPr>
                <w:b/>
                <w:bCs/>
              </w:rPr>
            </w:pPr>
            <w:r w:rsidRPr="008A658F">
              <w:rPr>
                <w:spacing w:val="-4"/>
              </w:rPr>
              <w:t>очно</w:t>
            </w:r>
          </w:p>
        </w:tc>
      </w:tr>
      <w:tr w:rsidR="00AB7D5A" w:rsidRPr="00A76F1C" w14:paraId="05FEE864" w14:textId="77777777" w:rsidTr="002867EF">
        <w:trPr>
          <w:trHeight w:val="83"/>
        </w:trPr>
        <w:tc>
          <w:tcPr>
            <w:tcW w:w="7546" w:type="dxa"/>
          </w:tcPr>
          <w:p w14:paraId="1B526303" w14:textId="2BA7DCB1" w:rsidR="00AB7D5A" w:rsidRDefault="00AB7D5A" w:rsidP="004E3517">
            <w:pPr>
              <w:pStyle w:val="af4"/>
              <w:spacing w:before="0" w:beforeAutospacing="0" w:after="0" w:afterAutospacing="0"/>
              <w:jc w:val="center"/>
            </w:pPr>
            <w:r w:rsidRPr="002867EF">
              <w:t>Заседание 9</w:t>
            </w:r>
            <w:r w:rsidRPr="00A37B12">
              <w:t xml:space="preserve"> (</w:t>
            </w:r>
            <w:r>
              <w:t>аудитория 349</w:t>
            </w:r>
            <w:r w:rsidRPr="00A37B12">
              <w:t>)</w:t>
            </w:r>
          </w:p>
          <w:p w14:paraId="42AD19E5" w14:textId="77777777" w:rsidR="00AB7D5A" w:rsidRPr="00A37B12" w:rsidRDefault="00AB7D5A" w:rsidP="004E3517">
            <w:pPr>
              <w:pStyle w:val="af4"/>
              <w:spacing w:before="0" w:beforeAutospacing="0" w:after="0" w:afterAutospacing="0"/>
              <w:jc w:val="center"/>
            </w:pPr>
          </w:p>
          <w:p w14:paraId="05C73BB0" w14:textId="77777777" w:rsidR="00AB7D5A" w:rsidRDefault="00AB7D5A" w:rsidP="004E3517">
            <w:pPr>
              <w:pStyle w:val="af4"/>
              <w:spacing w:before="0" w:beforeAutospacing="0" w:after="0" w:afterAutospacing="0"/>
              <w:jc w:val="center"/>
              <w:rPr>
                <w:b/>
                <w:bCs/>
                <w:color w:val="000000"/>
              </w:rPr>
            </w:pPr>
            <w:r w:rsidRPr="00A37B12">
              <w:rPr>
                <w:b/>
                <w:bCs/>
                <w:color w:val="000000"/>
              </w:rPr>
              <w:t>СТРОИТЕЛЬСТВО И РЕМОНТ ОБЪЕКТОВ ТРАНСПОРТИРОВАНИЯ, ХРАНЕНИЯ И РАСПРЕДЕЛЕНИЯ ГАЗА, НЕФТИ И НЕФТЕПРОДУКТОВ</w:t>
            </w:r>
          </w:p>
          <w:p w14:paraId="47498C14" w14:textId="55BB33F1" w:rsidR="00AB7D5A" w:rsidRPr="006B5E6C" w:rsidRDefault="00AB7D5A" w:rsidP="004E3517">
            <w:pPr>
              <w:pStyle w:val="af4"/>
              <w:spacing w:before="0" w:beforeAutospacing="0" w:after="0" w:afterAutospacing="0"/>
              <w:jc w:val="center"/>
              <w:rPr>
                <w:color w:val="000000"/>
              </w:rPr>
            </w:pPr>
            <w:r w:rsidRPr="006B5E6C">
              <w:rPr>
                <w:color w:val="000000"/>
              </w:rPr>
              <w:t xml:space="preserve">Председатель заседания </w:t>
            </w:r>
            <w:proofErr w:type="spellStart"/>
            <w:r>
              <w:rPr>
                <w:color w:val="000000"/>
              </w:rPr>
              <w:t>Рубацкий</w:t>
            </w:r>
            <w:proofErr w:type="spellEnd"/>
            <w:r>
              <w:rPr>
                <w:color w:val="000000"/>
              </w:rPr>
              <w:t xml:space="preserve"> </w:t>
            </w:r>
            <w:r>
              <w:t>Андрей Геннадьевич</w:t>
            </w:r>
          </w:p>
          <w:p w14:paraId="6B8FBD7F" w14:textId="57347377" w:rsidR="00AB7D5A" w:rsidRDefault="00AB7D5A" w:rsidP="004E3517">
            <w:pPr>
              <w:pStyle w:val="af4"/>
              <w:spacing w:before="0" w:beforeAutospacing="0" w:after="0" w:afterAutospacing="0"/>
              <w:jc w:val="center"/>
              <w:rPr>
                <w:color w:val="000000"/>
              </w:rPr>
            </w:pPr>
            <w:r w:rsidRPr="006B5E6C">
              <w:rPr>
                <w:color w:val="000000"/>
              </w:rPr>
              <w:t xml:space="preserve">Сопредседатель заседания </w:t>
            </w:r>
            <w:r>
              <w:rPr>
                <w:color w:val="000000"/>
              </w:rPr>
              <w:t>Янушонок Александр Николаевич</w:t>
            </w:r>
          </w:p>
          <w:p w14:paraId="04659000" w14:textId="77777777" w:rsidR="00AB7D5A" w:rsidRDefault="00AB7D5A" w:rsidP="004E3517">
            <w:pPr>
              <w:pStyle w:val="af4"/>
              <w:spacing w:before="0" w:beforeAutospacing="0" w:after="0" w:afterAutospacing="0"/>
              <w:jc w:val="center"/>
              <w:rPr>
                <w:b/>
                <w:bCs/>
                <w:color w:val="000000"/>
              </w:rPr>
            </w:pPr>
          </w:p>
          <w:p w14:paraId="09FE9AC8" w14:textId="77777777" w:rsidR="00AB7D5A" w:rsidRDefault="00AB7D5A" w:rsidP="004E3517">
            <w:pPr>
              <w:pStyle w:val="af4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hd w:val="clear" w:color="auto" w:fill="FFFFFF"/>
              </w:rPr>
            </w:pPr>
            <w:r w:rsidRPr="00063B53">
              <w:rPr>
                <w:rFonts w:ascii="Calibri" w:hAnsi="Calibri" w:cs="Calibri"/>
                <w:color w:val="000000"/>
                <w:shd w:val="clear" w:color="auto" w:fill="FFFFFF"/>
              </w:rPr>
              <w:t>Ссылка для дистанционного подключения:</w:t>
            </w:r>
          </w:p>
          <w:p w14:paraId="230A446A" w14:textId="7931E3D7" w:rsidR="00AB7D5A" w:rsidRDefault="00AB7D5A" w:rsidP="004E3517">
            <w:pPr>
              <w:pStyle w:val="af4"/>
              <w:spacing w:before="0" w:beforeAutospacing="0" w:after="0" w:afterAutospacing="0"/>
              <w:jc w:val="center"/>
            </w:pPr>
            <w:r>
              <w:rPr>
                <w:rFonts w:ascii="Calibri" w:hAnsi="Calibri" w:cs="Calibri"/>
                <w:color w:val="000000"/>
                <w:shd w:val="clear" w:color="auto" w:fill="FFFFFF"/>
              </w:rPr>
              <w:t> </w:t>
            </w:r>
            <w:hyperlink r:id="rId18" w:tgtFrame="_blank" w:history="1">
              <w:r>
                <w:rPr>
                  <w:rStyle w:val="af1"/>
                  <w:rFonts w:ascii="Calibri" w:eastAsiaTheme="majorEastAsia" w:hAnsi="Calibri" w:cs="Calibri"/>
                  <w:shd w:val="clear" w:color="auto" w:fill="FFFFFF"/>
                </w:rPr>
                <w:t>https://meet.google.com/jcu-cqbh-cgp</w:t>
              </w:r>
            </w:hyperlink>
          </w:p>
          <w:p w14:paraId="05126198" w14:textId="77777777" w:rsidR="00AB7D5A" w:rsidRDefault="00AB7D5A" w:rsidP="004E3517">
            <w:pPr>
              <w:pStyle w:val="af4"/>
              <w:spacing w:before="0" w:beforeAutospacing="0" w:after="0" w:afterAutospacing="0"/>
              <w:jc w:val="center"/>
              <w:rPr>
                <w:i/>
                <w:iCs/>
                <w:color w:val="000000"/>
              </w:rPr>
            </w:pPr>
          </w:p>
          <w:p w14:paraId="3022B394" w14:textId="552FCB17" w:rsidR="00AB7D5A" w:rsidRDefault="00AB7D5A" w:rsidP="004E3517">
            <w:pPr>
              <w:pStyle w:val="af4"/>
              <w:spacing w:before="0" w:beforeAutospacing="0" w:after="0" w:afterAutospacing="0"/>
              <w:jc w:val="center"/>
              <w:rPr>
                <w:i/>
                <w:iCs/>
                <w:color w:val="000000"/>
              </w:rPr>
            </w:pPr>
            <w:r w:rsidRPr="007E14A3">
              <w:rPr>
                <w:i/>
                <w:iCs/>
                <w:color w:val="000000"/>
              </w:rPr>
              <w:t xml:space="preserve">Начало </w:t>
            </w:r>
            <w:r>
              <w:rPr>
                <w:i/>
                <w:iCs/>
              </w:rPr>
              <w:t>13</w:t>
            </w:r>
            <w:r>
              <w:rPr>
                <w:i/>
                <w:iCs/>
                <w:vertAlign w:val="superscript"/>
              </w:rPr>
              <w:t>0</w:t>
            </w:r>
            <w:r w:rsidRPr="007E14A3">
              <w:rPr>
                <w:i/>
                <w:iCs/>
                <w:vertAlign w:val="superscript"/>
              </w:rPr>
              <w:t>0</w:t>
            </w:r>
            <w:r w:rsidRPr="007E14A3">
              <w:rPr>
                <w:i/>
                <w:iCs/>
              </w:rPr>
              <w:t>.</w:t>
            </w:r>
            <w:r>
              <w:rPr>
                <w:i/>
                <w:iCs/>
              </w:rPr>
              <w:t xml:space="preserve"> </w:t>
            </w:r>
            <w:r w:rsidRPr="00333E19">
              <w:rPr>
                <w:i/>
                <w:iCs/>
                <w:color w:val="000000"/>
              </w:rPr>
              <w:t>Регламент – 10 минут на доклад</w:t>
            </w:r>
          </w:p>
          <w:p w14:paraId="0B12D2C5" w14:textId="66BF09E3" w:rsidR="00AB7D5A" w:rsidRPr="0035798F" w:rsidRDefault="00AB7D5A" w:rsidP="004E3517">
            <w:pPr>
              <w:jc w:val="center"/>
            </w:pPr>
          </w:p>
        </w:tc>
        <w:tc>
          <w:tcPr>
            <w:tcW w:w="7622" w:type="dxa"/>
            <w:vMerge/>
          </w:tcPr>
          <w:p w14:paraId="6C2C9938" w14:textId="77777777" w:rsidR="00AB7D5A" w:rsidRPr="00A76F1C" w:rsidRDefault="00AB7D5A" w:rsidP="004E3517">
            <w:pPr>
              <w:jc w:val="center"/>
            </w:pPr>
          </w:p>
        </w:tc>
      </w:tr>
      <w:tr w:rsidR="000821BF" w:rsidRPr="00A76F1C" w14:paraId="2CE92DD3" w14:textId="77777777" w:rsidTr="002867EF">
        <w:trPr>
          <w:trHeight w:val="83"/>
        </w:trPr>
        <w:tc>
          <w:tcPr>
            <w:tcW w:w="7546" w:type="dxa"/>
          </w:tcPr>
          <w:p w14:paraId="02834566" w14:textId="77777777" w:rsidR="000821BF" w:rsidRDefault="007437D9" w:rsidP="004E3517">
            <w:pPr>
              <w:pStyle w:val="af4"/>
              <w:spacing w:before="0" w:beforeAutospacing="0" w:after="0" w:afterAutospacing="0"/>
              <w:jc w:val="center"/>
            </w:pPr>
            <w:r>
              <w:t>Цифровые двойники газовой арматуры</w:t>
            </w:r>
          </w:p>
          <w:p w14:paraId="0B9C4652" w14:textId="77777777" w:rsidR="007437D9" w:rsidRDefault="007437D9" w:rsidP="004E3517">
            <w:pPr>
              <w:pStyle w:val="af4"/>
              <w:spacing w:before="0" w:beforeAutospacing="0" w:after="0" w:afterAutospacing="0"/>
              <w:jc w:val="center"/>
            </w:pPr>
            <w:r>
              <w:t>Потапенко Евгений Павлович</w:t>
            </w:r>
          </w:p>
          <w:p w14:paraId="3DACBA83" w14:textId="77777777" w:rsidR="007437D9" w:rsidRDefault="007437D9" w:rsidP="004E3517">
            <w:pPr>
              <w:pStyle w:val="af4"/>
              <w:spacing w:before="0" w:beforeAutospacing="0" w:after="0" w:afterAutospacing="0"/>
              <w:jc w:val="center"/>
            </w:pPr>
            <w:r>
              <w:t>ГИПК «ГАЗ-ИНСТИТУТ»</w:t>
            </w:r>
          </w:p>
          <w:p w14:paraId="506B4901" w14:textId="11C203D7" w:rsidR="007437D9" w:rsidRPr="002867EF" w:rsidRDefault="007437D9" w:rsidP="004E3517">
            <w:pPr>
              <w:pStyle w:val="af4"/>
              <w:spacing w:before="0" w:beforeAutospacing="0" w:after="0" w:afterAutospacing="0"/>
              <w:jc w:val="center"/>
            </w:pPr>
            <w:r>
              <w:t>очно</w:t>
            </w:r>
          </w:p>
        </w:tc>
        <w:tc>
          <w:tcPr>
            <w:tcW w:w="7622" w:type="dxa"/>
          </w:tcPr>
          <w:p w14:paraId="3EDC850E" w14:textId="77777777" w:rsidR="000821BF" w:rsidRPr="00A76F1C" w:rsidRDefault="000821BF" w:rsidP="004E3517">
            <w:pPr>
              <w:jc w:val="center"/>
            </w:pPr>
          </w:p>
        </w:tc>
      </w:tr>
      <w:tr w:rsidR="004E3517" w:rsidRPr="00A76F1C" w14:paraId="74D13BE0" w14:textId="77777777" w:rsidTr="0067420B">
        <w:tc>
          <w:tcPr>
            <w:tcW w:w="7546" w:type="dxa"/>
          </w:tcPr>
          <w:p w14:paraId="3E5013DA" w14:textId="77777777" w:rsidR="004E3517" w:rsidRPr="00A76F1C" w:rsidRDefault="004E3517" w:rsidP="004E3517">
            <w:pPr>
              <w:jc w:val="center"/>
              <w:rPr>
                <w:b/>
              </w:rPr>
            </w:pPr>
            <w:r w:rsidRPr="00A76F1C">
              <w:t>Критерии и приоритетность выбора дефектов при формировании программы обследования и ремонта линейной части магистральных газопроводов по результатам внутритрубной диагностики</w:t>
            </w:r>
          </w:p>
          <w:p w14:paraId="211658EE" w14:textId="25709DC7" w:rsidR="004E3517" w:rsidRDefault="004E3517" w:rsidP="004E3517">
            <w:pPr>
              <w:jc w:val="center"/>
              <w:rPr>
                <w:bCs/>
              </w:rPr>
            </w:pPr>
            <w:proofErr w:type="spellStart"/>
            <w:r w:rsidRPr="00A76F1C">
              <w:rPr>
                <w:bCs/>
              </w:rPr>
              <w:t>Батуро</w:t>
            </w:r>
            <w:proofErr w:type="spellEnd"/>
            <w:r w:rsidRPr="00A76F1C">
              <w:rPr>
                <w:bCs/>
              </w:rPr>
              <w:t xml:space="preserve"> </w:t>
            </w:r>
            <w:r w:rsidRPr="006A3903">
              <w:t>Александр Викторович</w:t>
            </w:r>
          </w:p>
          <w:p w14:paraId="715E67EB" w14:textId="77777777" w:rsidR="004E3517" w:rsidRPr="00A76F1C" w:rsidRDefault="004E3517" w:rsidP="004E3517">
            <w:pPr>
              <w:jc w:val="center"/>
            </w:pPr>
            <w:r w:rsidRPr="00A76F1C">
              <w:t>УТСЦ ГТС</w:t>
            </w:r>
          </w:p>
          <w:p w14:paraId="0A5EF5D0" w14:textId="77777777" w:rsidR="004E3517" w:rsidRDefault="004E3517" w:rsidP="004E3517">
            <w:pPr>
              <w:ind w:firstLine="567"/>
              <w:jc w:val="center"/>
            </w:pPr>
            <w:r w:rsidRPr="00A76F1C">
              <w:t>филиала «Инженерно-технический центр ОАО «Газпром трансгаз Беларусь»</w:t>
            </w:r>
          </w:p>
          <w:p w14:paraId="6E8A3CC8" w14:textId="7808DA91" w:rsidR="004E3517" w:rsidRPr="007C6B20" w:rsidRDefault="004E3517" w:rsidP="004E3517">
            <w:pPr>
              <w:ind w:firstLine="567"/>
              <w:jc w:val="center"/>
              <w:rPr>
                <w:color w:val="000000"/>
              </w:rPr>
            </w:pPr>
            <w:r>
              <w:rPr>
                <w:spacing w:val="-4"/>
              </w:rPr>
              <w:lastRenderedPageBreak/>
              <w:t>очно</w:t>
            </w:r>
          </w:p>
        </w:tc>
        <w:tc>
          <w:tcPr>
            <w:tcW w:w="7622" w:type="dxa"/>
          </w:tcPr>
          <w:p w14:paraId="484AB366" w14:textId="77777777" w:rsidR="004E3517" w:rsidRPr="00A76F1C" w:rsidRDefault="004E3517" w:rsidP="004E3517">
            <w:pPr>
              <w:jc w:val="center"/>
            </w:pPr>
          </w:p>
        </w:tc>
      </w:tr>
      <w:tr w:rsidR="004E3517" w:rsidRPr="00A76F1C" w14:paraId="69E8D8A5" w14:textId="77777777" w:rsidTr="0067420B">
        <w:tc>
          <w:tcPr>
            <w:tcW w:w="7546" w:type="dxa"/>
          </w:tcPr>
          <w:p w14:paraId="2E6B7C39" w14:textId="77777777" w:rsidR="004E3517" w:rsidRPr="00A76F1C" w:rsidRDefault="004E3517" w:rsidP="004E3517">
            <w:pPr>
              <w:jc w:val="center"/>
            </w:pPr>
            <w:r w:rsidRPr="00A76F1C">
              <w:lastRenderedPageBreak/>
              <w:t>Формирование программ обследования и ремонта линейной части магистральных газопроводов по результатам внутритрубной диагностики и коррозионного обследования</w:t>
            </w:r>
          </w:p>
          <w:p w14:paraId="6C8959B1" w14:textId="4D4B1901" w:rsidR="004E3517" w:rsidRDefault="004E3517" w:rsidP="004E3517">
            <w:pPr>
              <w:jc w:val="center"/>
            </w:pPr>
            <w:r w:rsidRPr="00A76F1C">
              <w:t xml:space="preserve">Савельева </w:t>
            </w:r>
            <w:r>
              <w:t>Валерия Олеговна</w:t>
            </w:r>
            <w:r w:rsidRPr="00A76F1C">
              <w:t>.</w:t>
            </w:r>
          </w:p>
          <w:p w14:paraId="6C42C3F9" w14:textId="77777777" w:rsidR="004E3517" w:rsidRPr="00A76F1C" w:rsidRDefault="004E3517" w:rsidP="004E3517">
            <w:pPr>
              <w:jc w:val="center"/>
            </w:pPr>
            <w:r w:rsidRPr="00A76F1C">
              <w:t>УТСЦ ГТС</w:t>
            </w:r>
          </w:p>
          <w:p w14:paraId="06B5DAC0" w14:textId="77777777" w:rsidR="004E3517" w:rsidRDefault="004E3517" w:rsidP="004E3517">
            <w:pPr>
              <w:jc w:val="center"/>
            </w:pPr>
            <w:r w:rsidRPr="00A76F1C">
              <w:t>филиала «Инженерно-технический центр ОАО «Газпром трансгаз Беларусь»</w:t>
            </w:r>
          </w:p>
          <w:p w14:paraId="618E73F5" w14:textId="0995A4C9" w:rsidR="004E3517" w:rsidRPr="0035798F" w:rsidRDefault="004E3517" w:rsidP="004E3517">
            <w:pPr>
              <w:jc w:val="center"/>
            </w:pPr>
            <w:r>
              <w:rPr>
                <w:spacing w:val="-4"/>
              </w:rPr>
              <w:t>очно</w:t>
            </w:r>
          </w:p>
        </w:tc>
        <w:tc>
          <w:tcPr>
            <w:tcW w:w="7622" w:type="dxa"/>
          </w:tcPr>
          <w:p w14:paraId="3103628F" w14:textId="3A57FE8F" w:rsidR="004E3517" w:rsidRPr="00A76F1C" w:rsidRDefault="004E3517" w:rsidP="004E3517">
            <w:pPr>
              <w:jc w:val="center"/>
            </w:pPr>
          </w:p>
        </w:tc>
      </w:tr>
      <w:tr w:rsidR="004E3517" w:rsidRPr="00A76F1C" w14:paraId="61FF5199" w14:textId="77777777" w:rsidTr="0067420B">
        <w:tc>
          <w:tcPr>
            <w:tcW w:w="7546" w:type="dxa"/>
          </w:tcPr>
          <w:p w14:paraId="3A452070" w14:textId="77777777" w:rsidR="004E3517" w:rsidRPr="00A76F1C" w:rsidRDefault="004E3517" w:rsidP="004E3517">
            <w:pPr>
              <w:pStyle w:val="af5"/>
              <w:spacing w:line="240" w:lineRule="auto"/>
              <w:ind w:firstLine="709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</w:rPr>
            </w:pPr>
            <w:r w:rsidRPr="00A76F1C">
              <w:rPr>
                <w:rFonts w:ascii="Times New Roman" w:hAnsi="Times New Roman" w:cs="Times New Roman"/>
                <w:b w:val="0"/>
                <w:bCs w:val="0"/>
                <w:sz w:val="24"/>
              </w:rPr>
              <w:t>Повышение надёжности газораспределительных станций со сроком эксплуатации больше 30 лет</w:t>
            </w:r>
          </w:p>
          <w:p w14:paraId="08FA3737" w14:textId="796C9639" w:rsidR="004E3517" w:rsidRPr="00A76F1C" w:rsidRDefault="004E3517" w:rsidP="004E3517">
            <w:pPr>
              <w:pStyle w:val="af5"/>
              <w:spacing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 w:val="0"/>
                <w:sz w:val="24"/>
              </w:rPr>
            </w:pPr>
            <w:r w:rsidRPr="00A76F1C">
              <w:rPr>
                <w:rFonts w:ascii="Times New Roman" w:hAnsi="Times New Roman" w:cs="Times New Roman"/>
                <w:b w:val="0"/>
                <w:sz w:val="24"/>
              </w:rPr>
              <w:t>Рогов Н</w:t>
            </w:r>
            <w:r>
              <w:rPr>
                <w:rFonts w:ascii="Times New Roman" w:hAnsi="Times New Roman" w:cs="Times New Roman"/>
                <w:b w:val="0"/>
                <w:sz w:val="24"/>
              </w:rPr>
              <w:t>икита Михайлович</w:t>
            </w:r>
            <w:r w:rsidRPr="00A76F1C">
              <w:rPr>
                <w:rFonts w:ascii="Times New Roman" w:hAnsi="Times New Roman" w:cs="Times New Roman"/>
                <w:b w:val="0"/>
                <w:sz w:val="24"/>
              </w:rPr>
              <w:t>, </w:t>
            </w:r>
            <w:proofErr w:type="spellStart"/>
            <w:r w:rsidRPr="00A76F1C">
              <w:rPr>
                <w:rFonts w:ascii="Times New Roman" w:hAnsi="Times New Roman" w:cs="Times New Roman"/>
                <w:b w:val="0"/>
                <w:sz w:val="24"/>
              </w:rPr>
              <w:t>Спиридёнок</w:t>
            </w:r>
            <w:proofErr w:type="spellEnd"/>
            <w:r w:rsidRPr="00A76F1C">
              <w:rPr>
                <w:rFonts w:ascii="Times New Roman" w:hAnsi="Times New Roman" w:cs="Times New Roman"/>
                <w:b w:val="0"/>
                <w:sz w:val="24"/>
              </w:rPr>
              <w:t xml:space="preserve"> Л</w:t>
            </w:r>
            <w:r>
              <w:rPr>
                <w:rFonts w:ascii="Times New Roman" w:hAnsi="Times New Roman" w:cs="Times New Roman"/>
                <w:b w:val="0"/>
                <w:sz w:val="24"/>
              </w:rPr>
              <w:t>юдмила Михайловна</w:t>
            </w:r>
            <w:r w:rsidRPr="00A76F1C">
              <w:rPr>
                <w:rFonts w:ascii="Times New Roman" w:hAnsi="Times New Roman" w:cs="Times New Roman"/>
                <w:b w:val="0"/>
                <w:sz w:val="24"/>
                <w:vertAlign w:val="superscript"/>
              </w:rPr>
              <w:t>2</w:t>
            </w:r>
          </w:p>
          <w:p w14:paraId="0224FA3F" w14:textId="77777777" w:rsidR="004E3517" w:rsidRPr="00A76F1C" w:rsidRDefault="004E3517" w:rsidP="004E3517">
            <w:pPr>
              <w:pStyle w:val="af5"/>
              <w:spacing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 w:val="0"/>
                <w:sz w:val="24"/>
              </w:rPr>
            </w:pPr>
            <w:r w:rsidRPr="00A76F1C">
              <w:rPr>
                <w:rFonts w:ascii="Times New Roman" w:hAnsi="Times New Roman" w:cs="Times New Roman"/>
                <w:b w:val="0"/>
                <w:sz w:val="24"/>
                <w:vertAlign w:val="superscript"/>
              </w:rPr>
              <w:t>1</w:t>
            </w:r>
            <w:r w:rsidRPr="00A76F1C">
              <w:rPr>
                <w:rFonts w:ascii="Times New Roman" w:hAnsi="Times New Roman" w:cs="Times New Roman"/>
                <w:b w:val="0"/>
                <w:sz w:val="24"/>
              </w:rPr>
              <w:t> ООО «Белпромизоляция», Новополоцк, Беларусь</w:t>
            </w:r>
          </w:p>
          <w:p w14:paraId="4CDF6CDD" w14:textId="77777777" w:rsidR="004E3517" w:rsidRDefault="004E3517" w:rsidP="004E3517">
            <w:pPr>
              <w:jc w:val="center"/>
            </w:pPr>
            <w:r w:rsidRPr="00A76F1C">
              <w:rPr>
                <w:vertAlign w:val="superscript"/>
              </w:rPr>
              <w:t>2</w:t>
            </w:r>
            <w:r w:rsidRPr="00A76F1C">
              <w:t> </w:t>
            </w:r>
            <w:r w:rsidRPr="00A76F1C">
              <w:rPr>
                <w:spacing w:val="-4"/>
              </w:rPr>
              <w:t>УО «Полоцкий государственный университет имени Евфросинии Полоцкой»</w:t>
            </w:r>
            <w:r w:rsidRPr="00A76F1C">
              <w:t> </w:t>
            </w:r>
          </w:p>
          <w:p w14:paraId="6F143474" w14:textId="65A11550" w:rsidR="004E3517" w:rsidRPr="0035798F" w:rsidRDefault="004E3517" w:rsidP="004E3517">
            <w:pPr>
              <w:jc w:val="center"/>
            </w:pPr>
            <w:r>
              <w:rPr>
                <w:spacing w:val="-4"/>
              </w:rPr>
              <w:t>очно</w:t>
            </w:r>
          </w:p>
        </w:tc>
        <w:tc>
          <w:tcPr>
            <w:tcW w:w="7622" w:type="dxa"/>
          </w:tcPr>
          <w:p w14:paraId="752D32B5" w14:textId="5CCD7F40" w:rsidR="004E3517" w:rsidRPr="00A76F1C" w:rsidRDefault="004E3517" w:rsidP="004E3517">
            <w:pPr>
              <w:jc w:val="center"/>
            </w:pPr>
          </w:p>
        </w:tc>
      </w:tr>
      <w:tr w:rsidR="004E3517" w:rsidRPr="00A76F1C" w14:paraId="337660AC" w14:textId="77777777" w:rsidTr="0067420B">
        <w:tc>
          <w:tcPr>
            <w:tcW w:w="15168" w:type="dxa"/>
            <w:gridSpan w:val="2"/>
          </w:tcPr>
          <w:p w14:paraId="55A0F394" w14:textId="6EB72DE8" w:rsidR="004E3517" w:rsidRDefault="004E3517" w:rsidP="004E3517">
            <w:pPr>
              <w:jc w:val="center"/>
              <w:rPr>
                <w:sz w:val="28"/>
                <w:szCs w:val="28"/>
              </w:rPr>
            </w:pPr>
            <w:r w:rsidRPr="008313EC">
              <w:rPr>
                <w:sz w:val="28"/>
                <w:szCs w:val="28"/>
              </w:rPr>
              <w:t xml:space="preserve">Заседание </w:t>
            </w:r>
            <w:r>
              <w:rPr>
                <w:sz w:val="28"/>
                <w:szCs w:val="28"/>
              </w:rPr>
              <w:t>10</w:t>
            </w:r>
            <w:r w:rsidRPr="008313EC">
              <w:rPr>
                <w:sz w:val="28"/>
                <w:szCs w:val="28"/>
              </w:rPr>
              <w:t xml:space="preserve"> (аудитория 349)</w:t>
            </w:r>
          </w:p>
          <w:p w14:paraId="2BAEB3C4" w14:textId="2D36BA65" w:rsidR="004E3517" w:rsidRDefault="004E3517" w:rsidP="004E3517">
            <w:pPr>
              <w:jc w:val="center"/>
              <w:rPr>
                <w:sz w:val="28"/>
                <w:szCs w:val="28"/>
              </w:rPr>
            </w:pPr>
            <w:r w:rsidRPr="00B71293">
              <w:rPr>
                <w:sz w:val="28"/>
                <w:szCs w:val="28"/>
              </w:rPr>
              <w:t xml:space="preserve">Окончание работы конференции. Подведение итогов. </w:t>
            </w:r>
          </w:p>
          <w:p w14:paraId="279974AF" w14:textId="77777777" w:rsidR="004E3517" w:rsidRPr="00B71293" w:rsidRDefault="004E3517" w:rsidP="004E3517">
            <w:pPr>
              <w:jc w:val="center"/>
              <w:rPr>
                <w:sz w:val="28"/>
                <w:szCs w:val="28"/>
              </w:rPr>
            </w:pPr>
          </w:p>
          <w:p w14:paraId="2650044B" w14:textId="77777777" w:rsidR="00063B53" w:rsidRDefault="00063B53" w:rsidP="004E3517">
            <w:pPr>
              <w:pStyle w:val="af4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hd w:val="clear" w:color="auto" w:fill="FFFFFF"/>
              </w:rPr>
            </w:pPr>
            <w:r w:rsidRPr="00063B53">
              <w:rPr>
                <w:rFonts w:ascii="Calibri" w:hAnsi="Calibri" w:cs="Calibri"/>
                <w:color w:val="000000"/>
                <w:shd w:val="clear" w:color="auto" w:fill="FFFFFF"/>
              </w:rPr>
              <w:t>Ссылка для дистанционного подключения:</w:t>
            </w:r>
          </w:p>
          <w:p w14:paraId="42717064" w14:textId="19D1F27A" w:rsidR="004E3517" w:rsidRDefault="004E3517" w:rsidP="004E3517">
            <w:pPr>
              <w:pStyle w:val="af4"/>
              <w:spacing w:before="0" w:beforeAutospacing="0" w:after="0" w:afterAutospacing="0"/>
              <w:jc w:val="center"/>
            </w:pPr>
            <w:r>
              <w:rPr>
                <w:rFonts w:ascii="Calibri" w:hAnsi="Calibri" w:cs="Calibri"/>
                <w:color w:val="000000"/>
                <w:shd w:val="clear" w:color="auto" w:fill="FFFFFF"/>
              </w:rPr>
              <w:t> </w:t>
            </w:r>
            <w:hyperlink r:id="rId19" w:tgtFrame="_blank" w:history="1">
              <w:r>
                <w:rPr>
                  <w:rStyle w:val="af1"/>
                  <w:rFonts w:ascii="Calibri" w:eastAsiaTheme="majorEastAsia" w:hAnsi="Calibri" w:cs="Calibri"/>
                  <w:shd w:val="clear" w:color="auto" w:fill="FFFFFF"/>
                </w:rPr>
                <w:t>https://meet.google.com/jcu-cqbh-cgp</w:t>
              </w:r>
            </w:hyperlink>
          </w:p>
          <w:p w14:paraId="2E332961" w14:textId="77777777" w:rsidR="004E3517" w:rsidRDefault="004E3517" w:rsidP="004E3517">
            <w:pPr>
              <w:pStyle w:val="af4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14:paraId="11FAB383" w14:textId="451E15B2" w:rsidR="004E3517" w:rsidRPr="006B5E6C" w:rsidRDefault="004E3517" w:rsidP="004E3517">
            <w:pPr>
              <w:pStyle w:val="af4"/>
              <w:spacing w:before="0" w:beforeAutospacing="0" w:after="0" w:afterAutospacing="0"/>
              <w:jc w:val="center"/>
              <w:rPr>
                <w:color w:val="000000"/>
              </w:rPr>
            </w:pPr>
            <w:r w:rsidRPr="006B5E6C">
              <w:rPr>
                <w:color w:val="000000"/>
              </w:rPr>
              <w:t xml:space="preserve">Председатель заседания </w:t>
            </w:r>
            <w:r>
              <w:rPr>
                <w:color w:val="000000"/>
              </w:rPr>
              <w:t>Клобук Андрей Геннадьевич</w:t>
            </w:r>
          </w:p>
          <w:p w14:paraId="30E74608" w14:textId="0F3A02E3" w:rsidR="004E3517" w:rsidRPr="00A76F1C" w:rsidRDefault="004E3517" w:rsidP="004E3517">
            <w:pPr>
              <w:jc w:val="center"/>
            </w:pPr>
            <w:r w:rsidRPr="006B5E6C">
              <w:rPr>
                <w:color w:val="000000"/>
              </w:rPr>
              <w:t>Сопредседатель заседания Кульбей А</w:t>
            </w:r>
            <w:r>
              <w:rPr>
                <w:color w:val="000000"/>
              </w:rPr>
              <w:t>ндрей Геннадьевич</w:t>
            </w:r>
          </w:p>
        </w:tc>
      </w:tr>
    </w:tbl>
    <w:p w14:paraId="43AD0FB0" w14:textId="1DE0BEE9" w:rsidR="001041DF" w:rsidRDefault="001041DF"/>
    <w:sectPr w:rsidR="001041DF" w:rsidSect="00844AA7">
      <w:footerReference w:type="default" r:id="rId20"/>
      <w:pgSz w:w="16838" w:h="11906" w:orient="landscape"/>
      <w:pgMar w:top="851" w:right="1440" w:bottom="28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772E6A7" w14:textId="77777777" w:rsidR="006E34A0" w:rsidRDefault="006E34A0" w:rsidP="007A1B7F">
      <w:r>
        <w:separator/>
      </w:r>
    </w:p>
  </w:endnote>
  <w:endnote w:type="continuationSeparator" w:id="0">
    <w:p w14:paraId="7A44AFA4" w14:textId="77777777" w:rsidR="006E34A0" w:rsidRDefault="006E34A0" w:rsidP="007A1B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;ＭＳ 明朝">
    <w:altName w:val="Yu Gothic"/>
    <w:panose1 w:val="00000000000000000000"/>
    <w:charset w:val="80"/>
    <w:family w:val="roman"/>
    <w:notTrueType/>
    <w:pitch w:val="default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21859130"/>
      <w:docPartObj>
        <w:docPartGallery w:val="Page Numbers (Bottom of Page)"/>
        <w:docPartUnique/>
      </w:docPartObj>
    </w:sdtPr>
    <w:sdtEndPr/>
    <w:sdtContent>
      <w:p w14:paraId="7695DB8C" w14:textId="227D7688" w:rsidR="006C2132" w:rsidRDefault="006C2132">
        <w:pPr>
          <w:pStyle w:val="af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B15D9">
          <w:rPr>
            <w:noProof/>
          </w:rPr>
          <w:t>10</w:t>
        </w:r>
        <w:r>
          <w:fldChar w:fldCharType="end"/>
        </w:r>
      </w:p>
    </w:sdtContent>
  </w:sdt>
  <w:p w14:paraId="11A66FAE" w14:textId="77777777" w:rsidR="006C2132" w:rsidRDefault="006C2132">
    <w:pPr>
      <w:pStyle w:val="af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D793D04" w14:textId="77777777" w:rsidR="006E34A0" w:rsidRDefault="006E34A0" w:rsidP="007A1B7F">
      <w:r>
        <w:separator/>
      </w:r>
    </w:p>
  </w:footnote>
  <w:footnote w:type="continuationSeparator" w:id="0">
    <w:p w14:paraId="1327CA62" w14:textId="77777777" w:rsidR="006E34A0" w:rsidRDefault="006E34A0" w:rsidP="007A1B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81D40"/>
    <w:multiLevelType w:val="hybridMultilevel"/>
    <w:tmpl w:val="CB40E6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DE2F91"/>
    <w:multiLevelType w:val="hybridMultilevel"/>
    <w:tmpl w:val="087E21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647E43"/>
    <w:multiLevelType w:val="hybridMultilevel"/>
    <w:tmpl w:val="2FF660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A02E2B"/>
    <w:multiLevelType w:val="hybridMultilevel"/>
    <w:tmpl w:val="FD86AD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6A20B0"/>
    <w:multiLevelType w:val="hybridMultilevel"/>
    <w:tmpl w:val="84AC2B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73905E2"/>
    <w:multiLevelType w:val="multilevel"/>
    <w:tmpl w:val="AAE82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7816A72"/>
    <w:multiLevelType w:val="multilevel"/>
    <w:tmpl w:val="D0806FC2"/>
    <w:lvl w:ilvl="0">
      <w:start w:val="1"/>
      <w:numFmt w:val="none"/>
      <w:pStyle w:val="1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1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>
    <w:nsid w:val="7EFC67E3"/>
    <w:multiLevelType w:val="hybridMultilevel"/>
    <w:tmpl w:val="837816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0"/>
  </w:num>
  <w:num w:numId="5">
    <w:abstractNumId w:val="1"/>
  </w:num>
  <w:num w:numId="6">
    <w:abstractNumId w:val="3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attachedTemplate r:id="rId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69D6"/>
    <w:rsid w:val="000003F4"/>
    <w:rsid w:val="00000E49"/>
    <w:rsid w:val="00002E15"/>
    <w:rsid w:val="00007D90"/>
    <w:rsid w:val="00023AC5"/>
    <w:rsid w:val="00024D80"/>
    <w:rsid w:val="00030514"/>
    <w:rsid w:val="00042006"/>
    <w:rsid w:val="00044873"/>
    <w:rsid w:val="000465D7"/>
    <w:rsid w:val="00053CAC"/>
    <w:rsid w:val="00063B53"/>
    <w:rsid w:val="000735C6"/>
    <w:rsid w:val="000821BF"/>
    <w:rsid w:val="0008274C"/>
    <w:rsid w:val="00083CF8"/>
    <w:rsid w:val="000944A9"/>
    <w:rsid w:val="00095457"/>
    <w:rsid w:val="00097D33"/>
    <w:rsid w:val="000A2549"/>
    <w:rsid w:val="000A7DE7"/>
    <w:rsid w:val="000B036E"/>
    <w:rsid w:val="000B3274"/>
    <w:rsid w:val="000B61CF"/>
    <w:rsid w:val="000B70B1"/>
    <w:rsid w:val="000C4C6D"/>
    <w:rsid w:val="000D024D"/>
    <w:rsid w:val="000D5048"/>
    <w:rsid w:val="000E4002"/>
    <w:rsid w:val="000E539A"/>
    <w:rsid w:val="000F34E6"/>
    <w:rsid w:val="000F5A63"/>
    <w:rsid w:val="00100559"/>
    <w:rsid w:val="001020FF"/>
    <w:rsid w:val="001041DF"/>
    <w:rsid w:val="0010639E"/>
    <w:rsid w:val="0010739C"/>
    <w:rsid w:val="00115EB5"/>
    <w:rsid w:val="00121EC1"/>
    <w:rsid w:val="00124611"/>
    <w:rsid w:val="00124F62"/>
    <w:rsid w:val="0013432B"/>
    <w:rsid w:val="001424E6"/>
    <w:rsid w:val="001439A3"/>
    <w:rsid w:val="00151296"/>
    <w:rsid w:val="00163F59"/>
    <w:rsid w:val="00171E72"/>
    <w:rsid w:val="00172386"/>
    <w:rsid w:val="001738D7"/>
    <w:rsid w:val="001755B9"/>
    <w:rsid w:val="001844DC"/>
    <w:rsid w:val="0018769A"/>
    <w:rsid w:val="00190A72"/>
    <w:rsid w:val="00190F3A"/>
    <w:rsid w:val="00191329"/>
    <w:rsid w:val="001929D3"/>
    <w:rsid w:val="00192E38"/>
    <w:rsid w:val="00197EB9"/>
    <w:rsid w:val="001A07FF"/>
    <w:rsid w:val="001A2ED0"/>
    <w:rsid w:val="001A4F15"/>
    <w:rsid w:val="001A7946"/>
    <w:rsid w:val="001C2A72"/>
    <w:rsid w:val="001C5F5B"/>
    <w:rsid w:val="001C6607"/>
    <w:rsid w:val="001D161A"/>
    <w:rsid w:val="001D1F4E"/>
    <w:rsid w:val="001E30C4"/>
    <w:rsid w:val="002009E0"/>
    <w:rsid w:val="00201EAE"/>
    <w:rsid w:val="0020492D"/>
    <w:rsid w:val="00206284"/>
    <w:rsid w:val="002157C2"/>
    <w:rsid w:val="00225D41"/>
    <w:rsid w:val="00232F26"/>
    <w:rsid w:val="00233394"/>
    <w:rsid w:val="002370B3"/>
    <w:rsid w:val="00242649"/>
    <w:rsid w:val="00242B30"/>
    <w:rsid w:val="00247997"/>
    <w:rsid w:val="00247AED"/>
    <w:rsid w:val="0025109A"/>
    <w:rsid w:val="00253393"/>
    <w:rsid w:val="002634B2"/>
    <w:rsid w:val="002661AA"/>
    <w:rsid w:val="00267167"/>
    <w:rsid w:val="0027664C"/>
    <w:rsid w:val="002768C7"/>
    <w:rsid w:val="002802FD"/>
    <w:rsid w:val="0028030A"/>
    <w:rsid w:val="002806A9"/>
    <w:rsid w:val="002867EF"/>
    <w:rsid w:val="00287828"/>
    <w:rsid w:val="0029139F"/>
    <w:rsid w:val="002941A2"/>
    <w:rsid w:val="002B79A7"/>
    <w:rsid w:val="002C48EE"/>
    <w:rsid w:val="002C5C39"/>
    <w:rsid w:val="002D115F"/>
    <w:rsid w:val="002E776F"/>
    <w:rsid w:val="00303398"/>
    <w:rsid w:val="00304951"/>
    <w:rsid w:val="00310DA5"/>
    <w:rsid w:val="00310E25"/>
    <w:rsid w:val="00321206"/>
    <w:rsid w:val="00321942"/>
    <w:rsid w:val="00322A75"/>
    <w:rsid w:val="0032357A"/>
    <w:rsid w:val="00325D8C"/>
    <w:rsid w:val="00333E19"/>
    <w:rsid w:val="003577E3"/>
    <w:rsid w:val="0035798F"/>
    <w:rsid w:val="00357C06"/>
    <w:rsid w:val="003619AC"/>
    <w:rsid w:val="00365800"/>
    <w:rsid w:val="003753E9"/>
    <w:rsid w:val="003812C3"/>
    <w:rsid w:val="003841DC"/>
    <w:rsid w:val="00385277"/>
    <w:rsid w:val="00392699"/>
    <w:rsid w:val="00392E0E"/>
    <w:rsid w:val="003958FE"/>
    <w:rsid w:val="00397E18"/>
    <w:rsid w:val="003A25D1"/>
    <w:rsid w:val="003B07C0"/>
    <w:rsid w:val="003B259B"/>
    <w:rsid w:val="003B26AF"/>
    <w:rsid w:val="003B799D"/>
    <w:rsid w:val="003C1E60"/>
    <w:rsid w:val="003C2C82"/>
    <w:rsid w:val="003D7E65"/>
    <w:rsid w:val="00406386"/>
    <w:rsid w:val="00412498"/>
    <w:rsid w:val="004203D6"/>
    <w:rsid w:val="00425AFC"/>
    <w:rsid w:val="0043458A"/>
    <w:rsid w:val="00434793"/>
    <w:rsid w:val="00434DE1"/>
    <w:rsid w:val="004371D9"/>
    <w:rsid w:val="00441168"/>
    <w:rsid w:val="00444BB7"/>
    <w:rsid w:val="00444CBD"/>
    <w:rsid w:val="004553F0"/>
    <w:rsid w:val="00462E2F"/>
    <w:rsid w:val="0046754C"/>
    <w:rsid w:val="0047605A"/>
    <w:rsid w:val="004823B2"/>
    <w:rsid w:val="00484E0A"/>
    <w:rsid w:val="00487621"/>
    <w:rsid w:val="00491A90"/>
    <w:rsid w:val="00494F4D"/>
    <w:rsid w:val="004973BC"/>
    <w:rsid w:val="004A150E"/>
    <w:rsid w:val="004A291B"/>
    <w:rsid w:val="004A5A82"/>
    <w:rsid w:val="004A6275"/>
    <w:rsid w:val="004C23D4"/>
    <w:rsid w:val="004D60AC"/>
    <w:rsid w:val="004E3517"/>
    <w:rsid w:val="005078EA"/>
    <w:rsid w:val="0052354C"/>
    <w:rsid w:val="0052355C"/>
    <w:rsid w:val="005258B4"/>
    <w:rsid w:val="00531936"/>
    <w:rsid w:val="00532EA7"/>
    <w:rsid w:val="00535F26"/>
    <w:rsid w:val="00545195"/>
    <w:rsid w:val="00546CBB"/>
    <w:rsid w:val="0055086F"/>
    <w:rsid w:val="005524BE"/>
    <w:rsid w:val="005603BC"/>
    <w:rsid w:val="00563860"/>
    <w:rsid w:val="00563CC0"/>
    <w:rsid w:val="00575878"/>
    <w:rsid w:val="00575EEB"/>
    <w:rsid w:val="005778F3"/>
    <w:rsid w:val="00577B08"/>
    <w:rsid w:val="00580FE3"/>
    <w:rsid w:val="00586B1C"/>
    <w:rsid w:val="00594352"/>
    <w:rsid w:val="00596ED8"/>
    <w:rsid w:val="005A7C3F"/>
    <w:rsid w:val="005B4215"/>
    <w:rsid w:val="005C1807"/>
    <w:rsid w:val="005C69D6"/>
    <w:rsid w:val="005D23EE"/>
    <w:rsid w:val="005D7FC0"/>
    <w:rsid w:val="005F01EB"/>
    <w:rsid w:val="005F47AF"/>
    <w:rsid w:val="005F5DA8"/>
    <w:rsid w:val="005F64CB"/>
    <w:rsid w:val="00602B68"/>
    <w:rsid w:val="00605C0F"/>
    <w:rsid w:val="00641415"/>
    <w:rsid w:val="006455F8"/>
    <w:rsid w:val="006520B5"/>
    <w:rsid w:val="00657F58"/>
    <w:rsid w:val="00661C13"/>
    <w:rsid w:val="0067420B"/>
    <w:rsid w:val="00676DC1"/>
    <w:rsid w:val="006837DC"/>
    <w:rsid w:val="00684C5E"/>
    <w:rsid w:val="00690703"/>
    <w:rsid w:val="00691F83"/>
    <w:rsid w:val="00694DBB"/>
    <w:rsid w:val="006A1AD0"/>
    <w:rsid w:val="006A3903"/>
    <w:rsid w:val="006B03DF"/>
    <w:rsid w:val="006B2B3E"/>
    <w:rsid w:val="006B5E6C"/>
    <w:rsid w:val="006C1D98"/>
    <w:rsid w:val="006C2132"/>
    <w:rsid w:val="006C568D"/>
    <w:rsid w:val="006C762B"/>
    <w:rsid w:val="006D0742"/>
    <w:rsid w:val="006D263E"/>
    <w:rsid w:val="006D4B9E"/>
    <w:rsid w:val="006E34A0"/>
    <w:rsid w:val="006E47B2"/>
    <w:rsid w:val="006F536A"/>
    <w:rsid w:val="006F6648"/>
    <w:rsid w:val="00700373"/>
    <w:rsid w:val="007124F5"/>
    <w:rsid w:val="00713FB0"/>
    <w:rsid w:val="007162D5"/>
    <w:rsid w:val="00720A4B"/>
    <w:rsid w:val="007220AA"/>
    <w:rsid w:val="007312AB"/>
    <w:rsid w:val="00732BA0"/>
    <w:rsid w:val="007401FF"/>
    <w:rsid w:val="0074214F"/>
    <w:rsid w:val="007437D9"/>
    <w:rsid w:val="00744C9C"/>
    <w:rsid w:val="00751B20"/>
    <w:rsid w:val="00752AC7"/>
    <w:rsid w:val="00760D43"/>
    <w:rsid w:val="00767233"/>
    <w:rsid w:val="00773215"/>
    <w:rsid w:val="0078276B"/>
    <w:rsid w:val="00792860"/>
    <w:rsid w:val="007A1B7F"/>
    <w:rsid w:val="007B2373"/>
    <w:rsid w:val="007B73A6"/>
    <w:rsid w:val="007C18F9"/>
    <w:rsid w:val="007C49EF"/>
    <w:rsid w:val="007C6B20"/>
    <w:rsid w:val="007C6EB1"/>
    <w:rsid w:val="007C7EE6"/>
    <w:rsid w:val="007D40B2"/>
    <w:rsid w:val="007E14A3"/>
    <w:rsid w:val="007E2074"/>
    <w:rsid w:val="007E45FF"/>
    <w:rsid w:val="007E7D68"/>
    <w:rsid w:val="007F290D"/>
    <w:rsid w:val="007F3293"/>
    <w:rsid w:val="00802829"/>
    <w:rsid w:val="00807806"/>
    <w:rsid w:val="0081252E"/>
    <w:rsid w:val="008165FB"/>
    <w:rsid w:val="008274C1"/>
    <w:rsid w:val="008313EC"/>
    <w:rsid w:val="00844AA7"/>
    <w:rsid w:val="00844E5D"/>
    <w:rsid w:val="00847F39"/>
    <w:rsid w:val="00853252"/>
    <w:rsid w:val="00853FB5"/>
    <w:rsid w:val="0085446C"/>
    <w:rsid w:val="00861B66"/>
    <w:rsid w:val="00862EA0"/>
    <w:rsid w:val="008640EF"/>
    <w:rsid w:val="00865514"/>
    <w:rsid w:val="00866894"/>
    <w:rsid w:val="0086773E"/>
    <w:rsid w:val="00867979"/>
    <w:rsid w:val="00875668"/>
    <w:rsid w:val="0087710D"/>
    <w:rsid w:val="0088515E"/>
    <w:rsid w:val="0088539B"/>
    <w:rsid w:val="00886CE4"/>
    <w:rsid w:val="008A658F"/>
    <w:rsid w:val="008A6C02"/>
    <w:rsid w:val="008B0EB5"/>
    <w:rsid w:val="008B1078"/>
    <w:rsid w:val="008B1F0B"/>
    <w:rsid w:val="008B5B2B"/>
    <w:rsid w:val="008B5B3E"/>
    <w:rsid w:val="008C36EE"/>
    <w:rsid w:val="008C45CF"/>
    <w:rsid w:val="008C6FD4"/>
    <w:rsid w:val="008C7EC6"/>
    <w:rsid w:val="008D0413"/>
    <w:rsid w:val="008D2C2C"/>
    <w:rsid w:val="008D735E"/>
    <w:rsid w:val="008F479A"/>
    <w:rsid w:val="008F55A0"/>
    <w:rsid w:val="008F6CBC"/>
    <w:rsid w:val="00901905"/>
    <w:rsid w:val="0090361F"/>
    <w:rsid w:val="00924B37"/>
    <w:rsid w:val="00925E35"/>
    <w:rsid w:val="00932D84"/>
    <w:rsid w:val="0093536F"/>
    <w:rsid w:val="00950C5B"/>
    <w:rsid w:val="00954DF1"/>
    <w:rsid w:val="00957C72"/>
    <w:rsid w:val="009624D8"/>
    <w:rsid w:val="009632EF"/>
    <w:rsid w:val="00971B2E"/>
    <w:rsid w:val="00980D3E"/>
    <w:rsid w:val="00986587"/>
    <w:rsid w:val="00990938"/>
    <w:rsid w:val="00992C89"/>
    <w:rsid w:val="00996555"/>
    <w:rsid w:val="00997321"/>
    <w:rsid w:val="009A0FBB"/>
    <w:rsid w:val="009A0FCC"/>
    <w:rsid w:val="009A259D"/>
    <w:rsid w:val="009A482D"/>
    <w:rsid w:val="009A74D9"/>
    <w:rsid w:val="009A7D07"/>
    <w:rsid w:val="009B3669"/>
    <w:rsid w:val="009C5D05"/>
    <w:rsid w:val="009D0886"/>
    <w:rsid w:val="009E12AA"/>
    <w:rsid w:val="009E2F5D"/>
    <w:rsid w:val="009E464D"/>
    <w:rsid w:val="009E4DD4"/>
    <w:rsid w:val="009E78F8"/>
    <w:rsid w:val="009F0339"/>
    <w:rsid w:val="00A03660"/>
    <w:rsid w:val="00A04354"/>
    <w:rsid w:val="00A20FFB"/>
    <w:rsid w:val="00A26CA0"/>
    <w:rsid w:val="00A335A7"/>
    <w:rsid w:val="00A37B12"/>
    <w:rsid w:val="00A46597"/>
    <w:rsid w:val="00A46AE2"/>
    <w:rsid w:val="00A47A9F"/>
    <w:rsid w:val="00A57284"/>
    <w:rsid w:val="00A710B2"/>
    <w:rsid w:val="00A72BBE"/>
    <w:rsid w:val="00A740BB"/>
    <w:rsid w:val="00A76351"/>
    <w:rsid w:val="00A76F1C"/>
    <w:rsid w:val="00A80B3B"/>
    <w:rsid w:val="00A80D01"/>
    <w:rsid w:val="00A85E5C"/>
    <w:rsid w:val="00A87D44"/>
    <w:rsid w:val="00A90791"/>
    <w:rsid w:val="00A96762"/>
    <w:rsid w:val="00AA18A4"/>
    <w:rsid w:val="00AA5A1A"/>
    <w:rsid w:val="00AA5E1B"/>
    <w:rsid w:val="00AA6375"/>
    <w:rsid w:val="00AB4742"/>
    <w:rsid w:val="00AB53B1"/>
    <w:rsid w:val="00AB7CB4"/>
    <w:rsid w:val="00AB7D5A"/>
    <w:rsid w:val="00AC342A"/>
    <w:rsid w:val="00AC43FE"/>
    <w:rsid w:val="00AC4969"/>
    <w:rsid w:val="00AD0231"/>
    <w:rsid w:val="00AD49A6"/>
    <w:rsid w:val="00AD5D4F"/>
    <w:rsid w:val="00AD729B"/>
    <w:rsid w:val="00AF060E"/>
    <w:rsid w:val="00AF4FA6"/>
    <w:rsid w:val="00AF66C3"/>
    <w:rsid w:val="00AF6DFC"/>
    <w:rsid w:val="00B055B7"/>
    <w:rsid w:val="00B1373C"/>
    <w:rsid w:val="00B14677"/>
    <w:rsid w:val="00B14F2E"/>
    <w:rsid w:val="00B15E8D"/>
    <w:rsid w:val="00B36EC6"/>
    <w:rsid w:val="00B46FE0"/>
    <w:rsid w:val="00B52039"/>
    <w:rsid w:val="00B6203F"/>
    <w:rsid w:val="00B65A87"/>
    <w:rsid w:val="00B70BED"/>
    <w:rsid w:val="00B71293"/>
    <w:rsid w:val="00B800A2"/>
    <w:rsid w:val="00B81227"/>
    <w:rsid w:val="00B84F0F"/>
    <w:rsid w:val="00B86B32"/>
    <w:rsid w:val="00B876E5"/>
    <w:rsid w:val="00B8793C"/>
    <w:rsid w:val="00B9322C"/>
    <w:rsid w:val="00B956B4"/>
    <w:rsid w:val="00BB15D9"/>
    <w:rsid w:val="00BB23F1"/>
    <w:rsid w:val="00BB56F3"/>
    <w:rsid w:val="00BB6BEB"/>
    <w:rsid w:val="00BC0C24"/>
    <w:rsid w:val="00BC1B96"/>
    <w:rsid w:val="00BC3FE8"/>
    <w:rsid w:val="00BC55C8"/>
    <w:rsid w:val="00BD1247"/>
    <w:rsid w:val="00BD14EB"/>
    <w:rsid w:val="00BE1C58"/>
    <w:rsid w:val="00BF3034"/>
    <w:rsid w:val="00C01E87"/>
    <w:rsid w:val="00C05406"/>
    <w:rsid w:val="00C150A4"/>
    <w:rsid w:val="00C25A27"/>
    <w:rsid w:val="00C318CA"/>
    <w:rsid w:val="00C37E35"/>
    <w:rsid w:val="00C40DCC"/>
    <w:rsid w:val="00C572E4"/>
    <w:rsid w:val="00C64AF6"/>
    <w:rsid w:val="00C67A17"/>
    <w:rsid w:val="00C70408"/>
    <w:rsid w:val="00C71FAB"/>
    <w:rsid w:val="00C74BB0"/>
    <w:rsid w:val="00C75188"/>
    <w:rsid w:val="00C75E99"/>
    <w:rsid w:val="00C76329"/>
    <w:rsid w:val="00C8017D"/>
    <w:rsid w:val="00C80A44"/>
    <w:rsid w:val="00C82D85"/>
    <w:rsid w:val="00C84A89"/>
    <w:rsid w:val="00C857EB"/>
    <w:rsid w:val="00C95FAD"/>
    <w:rsid w:val="00CA2235"/>
    <w:rsid w:val="00CA3B44"/>
    <w:rsid w:val="00CA413A"/>
    <w:rsid w:val="00CA5489"/>
    <w:rsid w:val="00CB2FB6"/>
    <w:rsid w:val="00CB6DB4"/>
    <w:rsid w:val="00CD6D0E"/>
    <w:rsid w:val="00CE08FB"/>
    <w:rsid w:val="00CE187B"/>
    <w:rsid w:val="00CE3F64"/>
    <w:rsid w:val="00CE567C"/>
    <w:rsid w:val="00CE5B14"/>
    <w:rsid w:val="00CE6414"/>
    <w:rsid w:val="00D001CC"/>
    <w:rsid w:val="00D02707"/>
    <w:rsid w:val="00D1147F"/>
    <w:rsid w:val="00D11887"/>
    <w:rsid w:val="00D145C3"/>
    <w:rsid w:val="00D1501B"/>
    <w:rsid w:val="00D15491"/>
    <w:rsid w:val="00D15F7E"/>
    <w:rsid w:val="00D22A19"/>
    <w:rsid w:val="00D2731A"/>
    <w:rsid w:val="00D32CDB"/>
    <w:rsid w:val="00D342C7"/>
    <w:rsid w:val="00D34497"/>
    <w:rsid w:val="00D37746"/>
    <w:rsid w:val="00D416FA"/>
    <w:rsid w:val="00D449F7"/>
    <w:rsid w:val="00D455A6"/>
    <w:rsid w:val="00D466E1"/>
    <w:rsid w:val="00D47245"/>
    <w:rsid w:val="00D500E4"/>
    <w:rsid w:val="00D572A6"/>
    <w:rsid w:val="00D67FC6"/>
    <w:rsid w:val="00D82A86"/>
    <w:rsid w:val="00D83B5D"/>
    <w:rsid w:val="00D8513B"/>
    <w:rsid w:val="00D9046C"/>
    <w:rsid w:val="00D919B0"/>
    <w:rsid w:val="00D92FA5"/>
    <w:rsid w:val="00D94042"/>
    <w:rsid w:val="00D96CA9"/>
    <w:rsid w:val="00DA52F0"/>
    <w:rsid w:val="00DC381C"/>
    <w:rsid w:val="00DC7864"/>
    <w:rsid w:val="00DD0116"/>
    <w:rsid w:val="00DD3073"/>
    <w:rsid w:val="00DE2131"/>
    <w:rsid w:val="00DE75F0"/>
    <w:rsid w:val="00DF076B"/>
    <w:rsid w:val="00DF0D0B"/>
    <w:rsid w:val="00DF3B61"/>
    <w:rsid w:val="00DF403B"/>
    <w:rsid w:val="00E00C3A"/>
    <w:rsid w:val="00E1226A"/>
    <w:rsid w:val="00E125C5"/>
    <w:rsid w:val="00E12680"/>
    <w:rsid w:val="00E178AA"/>
    <w:rsid w:val="00E21B8A"/>
    <w:rsid w:val="00E2329A"/>
    <w:rsid w:val="00E252DA"/>
    <w:rsid w:val="00E359B7"/>
    <w:rsid w:val="00E41CE1"/>
    <w:rsid w:val="00E42520"/>
    <w:rsid w:val="00E42680"/>
    <w:rsid w:val="00E62691"/>
    <w:rsid w:val="00E62B7A"/>
    <w:rsid w:val="00E63A22"/>
    <w:rsid w:val="00E654D4"/>
    <w:rsid w:val="00E710D2"/>
    <w:rsid w:val="00E7293F"/>
    <w:rsid w:val="00E762BC"/>
    <w:rsid w:val="00E83117"/>
    <w:rsid w:val="00E840C7"/>
    <w:rsid w:val="00E86DCB"/>
    <w:rsid w:val="00E87EEA"/>
    <w:rsid w:val="00E915A2"/>
    <w:rsid w:val="00E92633"/>
    <w:rsid w:val="00E92B75"/>
    <w:rsid w:val="00E95B97"/>
    <w:rsid w:val="00EB4D5A"/>
    <w:rsid w:val="00EC0350"/>
    <w:rsid w:val="00EC0E01"/>
    <w:rsid w:val="00EC47D0"/>
    <w:rsid w:val="00EC5FE3"/>
    <w:rsid w:val="00ED4A26"/>
    <w:rsid w:val="00EE521D"/>
    <w:rsid w:val="00EF1906"/>
    <w:rsid w:val="00EF20E0"/>
    <w:rsid w:val="00EF5BB8"/>
    <w:rsid w:val="00EF71C2"/>
    <w:rsid w:val="00F0763F"/>
    <w:rsid w:val="00F108C8"/>
    <w:rsid w:val="00F13E1A"/>
    <w:rsid w:val="00F1546C"/>
    <w:rsid w:val="00F15C96"/>
    <w:rsid w:val="00F20A4F"/>
    <w:rsid w:val="00F24FD4"/>
    <w:rsid w:val="00F26F94"/>
    <w:rsid w:val="00F2703B"/>
    <w:rsid w:val="00F27A31"/>
    <w:rsid w:val="00F32B5A"/>
    <w:rsid w:val="00F41932"/>
    <w:rsid w:val="00F4650B"/>
    <w:rsid w:val="00F51AC3"/>
    <w:rsid w:val="00F6111C"/>
    <w:rsid w:val="00F620C3"/>
    <w:rsid w:val="00F63070"/>
    <w:rsid w:val="00F63452"/>
    <w:rsid w:val="00F67922"/>
    <w:rsid w:val="00F70FAE"/>
    <w:rsid w:val="00F71BED"/>
    <w:rsid w:val="00F73337"/>
    <w:rsid w:val="00F742A9"/>
    <w:rsid w:val="00F77858"/>
    <w:rsid w:val="00F80EC7"/>
    <w:rsid w:val="00FA118F"/>
    <w:rsid w:val="00FA296D"/>
    <w:rsid w:val="00FB7E59"/>
    <w:rsid w:val="00FC110B"/>
    <w:rsid w:val="00FC179F"/>
    <w:rsid w:val="00FC191A"/>
    <w:rsid w:val="00FC2B1B"/>
    <w:rsid w:val="00FD1977"/>
    <w:rsid w:val="00FD347F"/>
    <w:rsid w:val="00FD73AB"/>
    <w:rsid w:val="00FD7C01"/>
    <w:rsid w:val="00FF0AC3"/>
    <w:rsid w:val="00FF209E"/>
    <w:rsid w:val="00FF4AE6"/>
    <w:rsid w:val="00FF54A7"/>
    <w:rsid w:val="00FF7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F69E6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54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en-US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4">
    <w:name w:val="Название Знак"/>
    <w:basedOn w:val="a0"/>
    <w:link w:val="a3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lang w:eastAsia="en-US"/>
    </w:rPr>
  </w:style>
  <w:style w:type="character" w:customStyle="1" w:styleId="a6">
    <w:name w:val="Подзаголовок Знак"/>
    <w:basedOn w:val="a0"/>
    <w:link w:val="a5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ubtle Emphasis"/>
    <w:basedOn w:val="a0"/>
    <w:uiPriority w:val="19"/>
    <w:qFormat/>
    <w:rPr>
      <w:i/>
      <w:iCs/>
      <w:color w:val="808080" w:themeColor="text1" w:themeTint="7F"/>
    </w:rPr>
  </w:style>
  <w:style w:type="character" w:styleId="a8">
    <w:name w:val="Emphasis"/>
    <w:basedOn w:val="a0"/>
    <w:uiPriority w:val="20"/>
    <w:qFormat/>
    <w:rPr>
      <w:i/>
      <w:iCs/>
    </w:rPr>
  </w:style>
  <w:style w:type="character" w:styleId="a9">
    <w:name w:val="Intense Emphasis"/>
    <w:basedOn w:val="a0"/>
    <w:uiPriority w:val="21"/>
    <w:qFormat/>
    <w:rPr>
      <w:b/>
      <w:bCs/>
      <w:i/>
      <w:iCs/>
      <w:color w:val="4F81BD" w:themeColor="accent1"/>
    </w:rPr>
  </w:style>
  <w:style w:type="character" w:styleId="aa">
    <w:name w:val="Strong"/>
    <w:basedOn w:val="a0"/>
    <w:uiPriority w:val="22"/>
    <w:qFormat/>
    <w:rPr>
      <w:b/>
      <w:bCs/>
    </w:rPr>
  </w:style>
  <w:style w:type="paragraph" w:styleId="21">
    <w:name w:val="Quote"/>
    <w:basedOn w:val="a"/>
    <w:next w:val="a"/>
    <w:link w:val="22"/>
    <w:uiPriority w:val="29"/>
    <w:qFormat/>
    <w:pPr>
      <w:spacing w:after="200" w:line="276" w:lineRule="auto"/>
    </w:pPr>
    <w:rPr>
      <w:rFonts w:asciiTheme="minorHAnsi" w:eastAsiaTheme="minorHAnsi" w:hAnsiTheme="minorHAnsi" w:cstheme="minorBidi"/>
      <w:i/>
      <w:iCs/>
      <w:color w:val="000000" w:themeColor="text1"/>
      <w:sz w:val="22"/>
      <w:szCs w:val="22"/>
      <w:lang w:eastAsia="en-US"/>
    </w:rPr>
  </w:style>
  <w:style w:type="character" w:customStyle="1" w:styleId="22">
    <w:name w:val="Цитата 2 Знак"/>
    <w:basedOn w:val="a0"/>
    <w:link w:val="21"/>
    <w:uiPriority w:val="29"/>
    <w:rPr>
      <w:i/>
      <w:iCs/>
      <w:color w:val="000000" w:themeColor="text1"/>
    </w:rPr>
  </w:style>
  <w:style w:type="paragraph" w:styleId="ab">
    <w:name w:val="Intense Quote"/>
    <w:basedOn w:val="a"/>
    <w:next w:val="a"/>
    <w:link w:val="ac"/>
    <w:uiPriority w:val="30"/>
    <w:qFormat/>
    <w:pPr>
      <w:pBdr>
        <w:bottom w:val="single" w:sz="4" w:space="4" w:color="4F81BD" w:themeColor="accent1"/>
      </w:pBdr>
      <w:spacing w:before="200" w:after="280" w:line="276" w:lineRule="auto"/>
      <w:ind w:left="936" w:right="936"/>
    </w:pPr>
    <w:rPr>
      <w:rFonts w:asciiTheme="minorHAnsi" w:eastAsiaTheme="minorHAnsi" w:hAnsiTheme="minorHAnsi" w:cstheme="minorBidi"/>
      <w:b/>
      <w:bCs/>
      <w:i/>
      <w:iCs/>
      <w:color w:val="4F81BD" w:themeColor="accent1"/>
      <w:sz w:val="22"/>
      <w:szCs w:val="22"/>
      <w:lang w:eastAsia="en-US"/>
    </w:rPr>
  </w:style>
  <w:style w:type="character" w:customStyle="1" w:styleId="ac">
    <w:name w:val="Выделенная цитата Знак"/>
    <w:basedOn w:val="a0"/>
    <w:link w:val="ab"/>
    <w:uiPriority w:val="30"/>
    <w:rPr>
      <w:b/>
      <w:bCs/>
      <w:i/>
      <w:iCs/>
      <w:color w:val="4F81BD" w:themeColor="accent1"/>
    </w:rPr>
  </w:style>
  <w:style w:type="character" w:styleId="ad">
    <w:name w:val="Subtle Reference"/>
    <w:basedOn w:val="a0"/>
    <w:uiPriority w:val="31"/>
    <w:qFormat/>
    <w:rPr>
      <w:smallCaps/>
      <w:color w:val="C0504D" w:themeColor="accent2"/>
      <w:u w:val="single"/>
    </w:rPr>
  </w:style>
  <w:style w:type="character" w:styleId="ae">
    <w:name w:val="Intense Reference"/>
    <w:basedOn w:val="a0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af">
    <w:name w:val="Book Title"/>
    <w:basedOn w:val="a0"/>
    <w:uiPriority w:val="33"/>
    <w:qFormat/>
    <w:rPr>
      <w:b/>
      <w:bCs/>
      <w:smallCaps/>
      <w:spacing w:val="5"/>
    </w:rPr>
  </w:style>
  <w:style w:type="paragraph" w:styleId="af0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1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f2">
    <w:name w:val="FollowedHyperlink"/>
    <w:basedOn w:val="a0"/>
    <w:uiPriority w:val="99"/>
    <w:unhideWhenUsed/>
    <w:rPr>
      <w:color w:val="800080" w:themeColor="followedHyperlink"/>
      <w:u w:val="single"/>
    </w:rPr>
  </w:style>
  <w:style w:type="table" w:styleId="af3">
    <w:name w:val="Table Grid"/>
    <w:basedOn w:val="a1"/>
    <w:uiPriority w:val="59"/>
    <w:rsid w:val="001723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Normal (Web)"/>
    <w:basedOn w:val="a"/>
    <w:uiPriority w:val="99"/>
    <w:unhideWhenUsed/>
    <w:rsid w:val="00867979"/>
    <w:pPr>
      <w:spacing w:before="100" w:beforeAutospacing="1" w:after="100" w:afterAutospacing="1"/>
    </w:pPr>
  </w:style>
  <w:style w:type="character" w:customStyle="1" w:styleId="12">
    <w:name w:val="Неразрешенное упоминание1"/>
    <w:basedOn w:val="a0"/>
    <w:uiPriority w:val="99"/>
    <w:semiHidden/>
    <w:unhideWhenUsed/>
    <w:rsid w:val="004203D6"/>
    <w:rPr>
      <w:color w:val="605E5C"/>
      <w:shd w:val="clear" w:color="auto" w:fill="E1DFDD"/>
    </w:rPr>
  </w:style>
  <w:style w:type="paragraph" w:customStyle="1" w:styleId="11">
    <w:name w:val="Заголовок 11"/>
    <w:basedOn w:val="a"/>
    <w:next w:val="a"/>
    <w:qFormat/>
    <w:rsid w:val="00462E2F"/>
    <w:pPr>
      <w:keepNext/>
      <w:numPr>
        <w:numId w:val="3"/>
      </w:numPr>
      <w:suppressAutoHyphens/>
      <w:spacing w:before="200"/>
      <w:ind w:left="-1276" w:right="40" w:firstLine="1276"/>
      <w:jc w:val="center"/>
      <w:outlineLvl w:val="0"/>
    </w:pPr>
    <w:rPr>
      <w:rFonts w:ascii="Courier New" w:eastAsia="MS Mincho;ＭＳ 明朝" w:hAnsi="Courier New" w:cs="Courier New"/>
      <w:b/>
      <w:bCs/>
      <w:lang w:eastAsia="zh-CN"/>
    </w:rPr>
  </w:style>
  <w:style w:type="paragraph" w:customStyle="1" w:styleId="31">
    <w:name w:val="Заголовок 31"/>
    <w:basedOn w:val="a"/>
    <w:next w:val="a"/>
    <w:qFormat/>
    <w:rsid w:val="00462E2F"/>
    <w:pPr>
      <w:keepNext/>
      <w:numPr>
        <w:ilvl w:val="2"/>
        <w:numId w:val="3"/>
      </w:numPr>
      <w:suppressAutoHyphens/>
      <w:outlineLvl w:val="2"/>
    </w:pPr>
    <w:rPr>
      <w:rFonts w:ascii="Book Antiqua" w:eastAsia="MS Mincho;ＭＳ 明朝" w:hAnsi="Book Antiqua" w:cs="Book Antiqua"/>
      <w:sz w:val="28"/>
      <w:lang w:eastAsia="zh-CN"/>
    </w:rPr>
  </w:style>
  <w:style w:type="paragraph" w:customStyle="1" w:styleId="Standard">
    <w:name w:val="Standard"/>
    <w:rsid w:val="00A20FFB"/>
    <w:pPr>
      <w:widowControl w:val="0"/>
      <w:suppressAutoHyphens/>
      <w:autoSpaceDN w:val="0"/>
      <w:spacing w:after="0" w:line="240" w:lineRule="auto"/>
    </w:pPr>
    <w:rPr>
      <w:rFonts w:ascii="Arial" w:eastAsia="Tahoma" w:hAnsi="Arial" w:cs="Tahoma"/>
      <w:kern w:val="3"/>
      <w:sz w:val="24"/>
      <w:szCs w:val="24"/>
      <w:lang w:eastAsia="ru-RU" w:bidi="ru-RU"/>
    </w:rPr>
  </w:style>
  <w:style w:type="paragraph" w:styleId="af5">
    <w:name w:val="Body Text"/>
    <w:basedOn w:val="a"/>
    <w:link w:val="af6"/>
    <w:rsid w:val="00C67A17"/>
    <w:pPr>
      <w:suppressAutoHyphens/>
      <w:spacing w:line="160" w:lineRule="atLeast"/>
    </w:pPr>
    <w:rPr>
      <w:rFonts w:ascii="Book Antiqua" w:eastAsia="MS Mincho;ＭＳ 明朝" w:hAnsi="Book Antiqua" w:cs="Book Antiqua"/>
      <w:b/>
      <w:bCs/>
      <w:sz w:val="26"/>
      <w:lang w:eastAsia="zh-CN"/>
    </w:rPr>
  </w:style>
  <w:style w:type="character" w:customStyle="1" w:styleId="af6">
    <w:name w:val="Основной текст Знак"/>
    <w:basedOn w:val="a0"/>
    <w:link w:val="af5"/>
    <w:rsid w:val="00C67A17"/>
    <w:rPr>
      <w:rFonts w:ascii="Book Antiqua" w:eastAsia="MS Mincho;ＭＳ 明朝" w:hAnsi="Book Antiqua" w:cs="Book Antiqua"/>
      <w:b/>
      <w:bCs/>
      <w:sz w:val="26"/>
      <w:szCs w:val="24"/>
      <w:lang w:eastAsia="zh-CN"/>
    </w:rPr>
  </w:style>
  <w:style w:type="paragraph" w:customStyle="1" w:styleId="xmsonormal">
    <w:name w:val="x_msonormal"/>
    <w:basedOn w:val="a"/>
    <w:rsid w:val="00CA2235"/>
    <w:pPr>
      <w:spacing w:before="100" w:beforeAutospacing="1" w:after="100" w:afterAutospacing="1"/>
    </w:pPr>
  </w:style>
  <w:style w:type="paragraph" w:styleId="af7">
    <w:name w:val="header"/>
    <w:basedOn w:val="a"/>
    <w:link w:val="af8"/>
    <w:uiPriority w:val="99"/>
    <w:unhideWhenUsed/>
    <w:rsid w:val="007A1B7F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0"/>
    <w:link w:val="af7"/>
    <w:uiPriority w:val="99"/>
    <w:rsid w:val="007A1B7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footer"/>
    <w:basedOn w:val="a"/>
    <w:link w:val="afa"/>
    <w:uiPriority w:val="99"/>
    <w:unhideWhenUsed/>
    <w:rsid w:val="007A1B7F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0"/>
    <w:link w:val="af9"/>
    <w:uiPriority w:val="99"/>
    <w:rsid w:val="007A1B7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9B366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fb">
    <w:name w:val="Balloon Text"/>
    <w:basedOn w:val="a"/>
    <w:link w:val="afc"/>
    <w:uiPriority w:val="99"/>
    <w:semiHidden/>
    <w:unhideWhenUsed/>
    <w:rsid w:val="00BB15D9"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BB15D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54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en-US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4">
    <w:name w:val="Название Знак"/>
    <w:basedOn w:val="a0"/>
    <w:link w:val="a3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lang w:eastAsia="en-US"/>
    </w:rPr>
  </w:style>
  <w:style w:type="character" w:customStyle="1" w:styleId="a6">
    <w:name w:val="Подзаголовок Знак"/>
    <w:basedOn w:val="a0"/>
    <w:link w:val="a5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ubtle Emphasis"/>
    <w:basedOn w:val="a0"/>
    <w:uiPriority w:val="19"/>
    <w:qFormat/>
    <w:rPr>
      <w:i/>
      <w:iCs/>
      <w:color w:val="808080" w:themeColor="text1" w:themeTint="7F"/>
    </w:rPr>
  </w:style>
  <w:style w:type="character" w:styleId="a8">
    <w:name w:val="Emphasis"/>
    <w:basedOn w:val="a0"/>
    <w:uiPriority w:val="20"/>
    <w:qFormat/>
    <w:rPr>
      <w:i/>
      <w:iCs/>
    </w:rPr>
  </w:style>
  <w:style w:type="character" w:styleId="a9">
    <w:name w:val="Intense Emphasis"/>
    <w:basedOn w:val="a0"/>
    <w:uiPriority w:val="21"/>
    <w:qFormat/>
    <w:rPr>
      <w:b/>
      <w:bCs/>
      <w:i/>
      <w:iCs/>
      <w:color w:val="4F81BD" w:themeColor="accent1"/>
    </w:rPr>
  </w:style>
  <w:style w:type="character" w:styleId="aa">
    <w:name w:val="Strong"/>
    <w:basedOn w:val="a0"/>
    <w:uiPriority w:val="22"/>
    <w:qFormat/>
    <w:rPr>
      <w:b/>
      <w:bCs/>
    </w:rPr>
  </w:style>
  <w:style w:type="paragraph" w:styleId="21">
    <w:name w:val="Quote"/>
    <w:basedOn w:val="a"/>
    <w:next w:val="a"/>
    <w:link w:val="22"/>
    <w:uiPriority w:val="29"/>
    <w:qFormat/>
    <w:pPr>
      <w:spacing w:after="200" w:line="276" w:lineRule="auto"/>
    </w:pPr>
    <w:rPr>
      <w:rFonts w:asciiTheme="minorHAnsi" w:eastAsiaTheme="minorHAnsi" w:hAnsiTheme="minorHAnsi" w:cstheme="minorBidi"/>
      <w:i/>
      <w:iCs/>
      <w:color w:val="000000" w:themeColor="text1"/>
      <w:sz w:val="22"/>
      <w:szCs w:val="22"/>
      <w:lang w:eastAsia="en-US"/>
    </w:rPr>
  </w:style>
  <w:style w:type="character" w:customStyle="1" w:styleId="22">
    <w:name w:val="Цитата 2 Знак"/>
    <w:basedOn w:val="a0"/>
    <w:link w:val="21"/>
    <w:uiPriority w:val="29"/>
    <w:rPr>
      <w:i/>
      <w:iCs/>
      <w:color w:val="000000" w:themeColor="text1"/>
    </w:rPr>
  </w:style>
  <w:style w:type="paragraph" w:styleId="ab">
    <w:name w:val="Intense Quote"/>
    <w:basedOn w:val="a"/>
    <w:next w:val="a"/>
    <w:link w:val="ac"/>
    <w:uiPriority w:val="30"/>
    <w:qFormat/>
    <w:pPr>
      <w:pBdr>
        <w:bottom w:val="single" w:sz="4" w:space="4" w:color="4F81BD" w:themeColor="accent1"/>
      </w:pBdr>
      <w:spacing w:before="200" w:after="280" w:line="276" w:lineRule="auto"/>
      <w:ind w:left="936" w:right="936"/>
    </w:pPr>
    <w:rPr>
      <w:rFonts w:asciiTheme="minorHAnsi" w:eastAsiaTheme="minorHAnsi" w:hAnsiTheme="minorHAnsi" w:cstheme="minorBidi"/>
      <w:b/>
      <w:bCs/>
      <w:i/>
      <w:iCs/>
      <w:color w:val="4F81BD" w:themeColor="accent1"/>
      <w:sz w:val="22"/>
      <w:szCs w:val="22"/>
      <w:lang w:eastAsia="en-US"/>
    </w:rPr>
  </w:style>
  <w:style w:type="character" w:customStyle="1" w:styleId="ac">
    <w:name w:val="Выделенная цитата Знак"/>
    <w:basedOn w:val="a0"/>
    <w:link w:val="ab"/>
    <w:uiPriority w:val="30"/>
    <w:rPr>
      <w:b/>
      <w:bCs/>
      <w:i/>
      <w:iCs/>
      <w:color w:val="4F81BD" w:themeColor="accent1"/>
    </w:rPr>
  </w:style>
  <w:style w:type="character" w:styleId="ad">
    <w:name w:val="Subtle Reference"/>
    <w:basedOn w:val="a0"/>
    <w:uiPriority w:val="31"/>
    <w:qFormat/>
    <w:rPr>
      <w:smallCaps/>
      <w:color w:val="C0504D" w:themeColor="accent2"/>
      <w:u w:val="single"/>
    </w:rPr>
  </w:style>
  <w:style w:type="character" w:styleId="ae">
    <w:name w:val="Intense Reference"/>
    <w:basedOn w:val="a0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af">
    <w:name w:val="Book Title"/>
    <w:basedOn w:val="a0"/>
    <w:uiPriority w:val="33"/>
    <w:qFormat/>
    <w:rPr>
      <w:b/>
      <w:bCs/>
      <w:smallCaps/>
      <w:spacing w:val="5"/>
    </w:rPr>
  </w:style>
  <w:style w:type="paragraph" w:styleId="af0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1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f2">
    <w:name w:val="FollowedHyperlink"/>
    <w:basedOn w:val="a0"/>
    <w:uiPriority w:val="99"/>
    <w:unhideWhenUsed/>
    <w:rPr>
      <w:color w:val="800080" w:themeColor="followedHyperlink"/>
      <w:u w:val="single"/>
    </w:rPr>
  </w:style>
  <w:style w:type="table" w:styleId="af3">
    <w:name w:val="Table Grid"/>
    <w:basedOn w:val="a1"/>
    <w:uiPriority w:val="59"/>
    <w:rsid w:val="001723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Normal (Web)"/>
    <w:basedOn w:val="a"/>
    <w:uiPriority w:val="99"/>
    <w:unhideWhenUsed/>
    <w:rsid w:val="00867979"/>
    <w:pPr>
      <w:spacing w:before="100" w:beforeAutospacing="1" w:after="100" w:afterAutospacing="1"/>
    </w:pPr>
  </w:style>
  <w:style w:type="character" w:customStyle="1" w:styleId="12">
    <w:name w:val="Неразрешенное упоминание1"/>
    <w:basedOn w:val="a0"/>
    <w:uiPriority w:val="99"/>
    <w:semiHidden/>
    <w:unhideWhenUsed/>
    <w:rsid w:val="004203D6"/>
    <w:rPr>
      <w:color w:val="605E5C"/>
      <w:shd w:val="clear" w:color="auto" w:fill="E1DFDD"/>
    </w:rPr>
  </w:style>
  <w:style w:type="paragraph" w:customStyle="1" w:styleId="11">
    <w:name w:val="Заголовок 11"/>
    <w:basedOn w:val="a"/>
    <w:next w:val="a"/>
    <w:qFormat/>
    <w:rsid w:val="00462E2F"/>
    <w:pPr>
      <w:keepNext/>
      <w:numPr>
        <w:numId w:val="3"/>
      </w:numPr>
      <w:suppressAutoHyphens/>
      <w:spacing w:before="200"/>
      <w:ind w:left="-1276" w:right="40" w:firstLine="1276"/>
      <w:jc w:val="center"/>
      <w:outlineLvl w:val="0"/>
    </w:pPr>
    <w:rPr>
      <w:rFonts w:ascii="Courier New" w:eastAsia="MS Mincho;ＭＳ 明朝" w:hAnsi="Courier New" w:cs="Courier New"/>
      <w:b/>
      <w:bCs/>
      <w:lang w:eastAsia="zh-CN"/>
    </w:rPr>
  </w:style>
  <w:style w:type="paragraph" w:customStyle="1" w:styleId="31">
    <w:name w:val="Заголовок 31"/>
    <w:basedOn w:val="a"/>
    <w:next w:val="a"/>
    <w:qFormat/>
    <w:rsid w:val="00462E2F"/>
    <w:pPr>
      <w:keepNext/>
      <w:numPr>
        <w:ilvl w:val="2"/>
        <w:numId w:val="3"/>
      </w:numPr>
      <w:suppressAutoHyphens/>
      <w:outlineLvl w:val="2"/>
    </w:pPr>
    <w:rPr>
      <w:rFonts w:ascii="Book Antiqua" w:eastAsia="MS Mincho;ＭＳ 明朝" w:hAnsi="Book Antiqua" w:cs="Book Antiqua"/>
      <w:sz w:val="28"/>
      <w:lang w:eastAsia="zh-CN"/>
    </w:rPr>
  </w:style>
  <w:style w:type="paragraph" w:customStyle="1" w:styleId="Standard">
    <w:name w:val="Standard"/>
    <w:rsid w:val="00A20FFB"/>
    <w:pPr>
      <w:widowControl w:val="0"/>
      <w:suppressAutoHyphens/>
      <w:autoSpaceDN w:val="0"/>
      <w:spacing w:after="0" w:line="240" w:lineRule="auto"/>
    </w:pPr>
    <w:rPr>
      <w:rFonts w:ascii="Arial" w:eastAsia="Tahoma" w:hAnsi="Arial" w:cs="Tahoma"/>
      <w:kern w:val="3"/>
      <w:sz w:val="24"/>
      <w:szCs w:val="24"/>
      <w:lang w:eastAsia="ru-RU" w:bidi="ru-RU"/>
    </w:rPr>
  </w:style>
  <w:style w:type="paragraph" w:styleId="af5">
    <w:name w:val="Body Text"/>
    <w:basedOn w:val="a"/>
    <w:link w:val="af6"/>
    <w:rsid w:val="00C67A17"/>
    <w:pPr>
      <w:suppressAutoHyphens/>
      <w:spacing w:line="160" w:lineRule="atLeast"/>
    </w:pPr>
    <w:rPr>
      <w:rFonts w:ascii="Book Antiqua" w:eastAsia="MS Mincho;ＭＳ 明朝" w:hAnsi="Book Antiqua" w:cs="Book Antiqua"/>
      <w:b/>
      <w:bCs/>
      <w:sz w:val="26"/>
      <w:lang w:eastAsia="zh-CN"/>
    </w:rPr>
  </w:style>
  <w:style w:type="character" w:customStyle="1" w:styleId="af6">
    <w:name w:val="Основной текст Знак"/>
    <w:basedOn w:val="a0"/>
    <w:link w:val="af5"/>
    <w:rsid w:val="00C67A17"/>
    <w:rPr>
      <w:rFonts w:ascii="Book Antiqua" w:eastAsia="MS Mincho;ＭＳ 明朝" w:hAnsi="Book Antiqua" w:cs="Book Antiqua"/>
      <w:b/>
      <w:bCs/>
      <w:sz w:val="26"/>
      <w:szCs w:val="24"/>
      <w:lang w:eastAsia="zh-CN"/>
    </w:rPr>
  </w:style>
  <w:style w:type="paragraph" w:customStyle="1" w:styleId="xmsonormal">
    <w:name w:val="x_msonormal"/>
    <w:basedOn w:val="a"/>
    <w:rsid w:val="00CA2235"/>
    <w:pPr>
      <w:spacing w:before="100" w:beforeAutospacing="1" w:after="100" w:afterAutospacing="1"/>
    </w:pPr>
  </w:style>
  <w:style w:type="paragraph" w:styleId="af7">
    <w:name w:val="header"/>
    <w:basedOn w:val="a"/>
    <w:link w:val="af8"/>
    <w:uiPriority w:val="99"/>
    <w:unhideWhenUsed/>
    <w:rsid w:val="007A1B7F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0"/>
    <w:link w:val="af7"/>
    <w:uiPriority w:val="99"/>
    <w:rsid w:val="007A1B7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footer"/>
    <w:basedOn w:val="a"/>
    <w:link w:val="afa"/>
    <w:uiPriority w:val="99"/>
    <w:unhideWhenUsed/>
    <w:rsid w:val="007A1B7F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0"/>
    <w:link w:val="af9"/>
    <w:uiPriority w:val="99"/>
    <w:rsid w:val="007A1B7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9B366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fb">
    <w:name w:val="Balloon Text"/>
    <w:basedOn w:val="a"/>
    <w:link w:val="afc"/>
    <w:uiPriority w:val="99"/>
    <w:semiHidden/>
    <w:unhideWhenUsed/>
    <w:rsid w:val="00BB15D9"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BB15D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0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3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5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3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7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2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4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55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2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2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9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8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1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5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4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7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2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3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s://meet.google.com/axc-vovb-oqx" TargetMode="External"/><Relationship Id="rId18" Type="http://schemas.openxmlformats.org/officeDocument/2006/relationships/hyperlink" Target="https://meet.google.com/jcu-cqbh-cgp" TargetMode="Externa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meet.google.com/jcu-cqbh-cgp" TargetMode="External"/><Relationship Id="rId17" Type="http://schemas.openxmlformats.org/officeDocument/2006/relationships/hyperlink" Target="https://meet.google.com/axc-vovb-oqx" TargetMode="External"/><Relationship Id="rId2" Type="http://schemas.openxmlformats.org/officeDocument/2006/relationships/styles" Target="styles.xml"/><Relationship Id="rId16" Type="http://schemas.openxmlformats.org/officeDocument/2006/relationships/hyperlink" Target="https://meet.google.com/jcu-cqbh-cgp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meet.google.com/axc-vovb-oqx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eet.google.com/axc-vovb-oqx" TargetMode="External"/><Relationship Id="rId10" Type="http://schemas.openxmlformats.org/officeDocument/2006/relationships/hyperlink" Target="https://meet.google.com/jcu-cqbh-cgp" TargetMode="External"/><Relationship Id="rId19" Type="http://schemas.openxmlformats.org/officeDocument/2006/relationships/hyperlink" Target="https://meet.google.com/jcu-cqbh-cgp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eet.google.com/jcu-cqbh-cgp" TargetMode="External"/><Relationship Id="rId14" Type="http://schemas.openxmlformats.org/officeDocument/2006/relationships/hyperlink" Target="https://meet.google.com/jcu-cqbh-cgp" TargetMode="External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Root\Templates\1049\Word%202010%20look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Word 2010 look</Template>
  <TotalTime>3</TotalTime>
  <Pages>14</Pages>
  <Words>4077</Words>
  <Characters>23244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Полоцкий государственный университет</Company>
  <LinksUpToDate>false</LinksUpToDate>
  <CharactersWithSpaces>27267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Andrei</cp:lastModifiedBy>
  <cp:revision>3</cp:revision>
  <dcterms:created xsi:type="dcterms:W3CDTF">2025-11-26T14:28:00Z</dcterms:created>
  <dcterms:modified xsi:type="dcterms:W3CDTF">2025-11-27T04:16:00Z</dcterms:modified>
</cp:coreProperties>
</file>